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E93ED" w14:textId="77777777" w:rsidR="00EE2479" w:rsidRPr="0095379F" w:rsidRDefault="00EE2479" w:rsidP="001212B2">
      <w:pPr>
        <w:rPr>
          <w:rFonts w:ascii="Times New Roman" w:hAnsi="Times New Roman" w:cs="Times New Roman"/>
          <w:sz w:val="28"/>
          <w:szCs w:val="28"/>
        </w:rPr>
      </w:pPr>
    </w:p>
    <w:p w14:paraId="1E05516B" w14:textId="7FDD5316" w:rsidR="00860A05" w:rsidRPr="00116070" w:rsidRDefault="00203557" w:rsidP="00A037A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The </w:t>
      </w:r>
      <w:r w:rsidR="00DB40FD">
        <w:rPr>
          <w:rFonts w:asciiTheme="majorBidi" w:hAnsiTheme="majorBidi" w:cstheme="majorBidi"/>
          <w:b/>
          <w:bCs/>
          <w:sz w:val="28"/>
          <w:szCs w:val="28"/>
        </w:rPr>
        <w:t>Fortieth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 xml:space="preserve"> ECE Capstone Design Competition</w:t>
      </w:r>
    </w:p>
    <w:p w14:paraId="4D112AB2" w14:textId="77777777" w:rsidR="00860A05" w:rsidRPr="00116070" w:rsidRDefault="00860A05" w:rsidP="00A037A8">
      <w:pPr>
        <w:spacing w:line="12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69FCAAE" w14:textId="2BF42ED0" w:rsidR="00860A05" w:rsidRPr="00116070" w:rsidRDefault="00DB40FD" w:rsidP="00A037A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Wednesday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April 9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>, 202</w:t>
      </w:r>
      <w:r>
        <w:rPr>
          <w:rFonts w:asciiTheme="majorBidi" w:hAnsiTheme="majorBidi" w:cstheme="majorBidi"/>
          <w:b/>
          <w:bCs/>
          <w:sz w:val="28"/>
          <w:szCs w:val="28"/>
        </w:rPr>
        <w:t>5</w:t>
      </w:r>
      <w:r w:rsidR="00860A05" w:rsidRPr="00116070">
        <w:rPr>
          <w:rFonts w:asciiTheme="majorBidi" w:hAnsiTheme="majorBidi" w:cstheme="majorBidi"/>
          <w:b/>
          <w:bCs/>
          <w:sz w:val="28"/>
          <w:szCs w:val="28"/>
        </w:rPr>
        <w:t>, Ballroom (Curry Student Center)</w:t>
      </w:r>
    </w:p>
    <w:p w14:paraId="5B2F2AC9" w14:textId="77777777" w:rsidR="00860A05" w:rsidRPr="00116070" w:rsidRDefault="00860A05" w:rsidP="00A037A8">
      <w:pPr>
        <w:jc w:val="center"/>
        <w:rPr>
          <w:rFonts w:asciiTheme="majorBidi" w:hAnsiTheme="majorBidi" w:cstheme="majorBidi"/>
          <w:b/>
          <w:bCs/>
        </w:rPr>
      </w:pPr>
    </w:p>
    <w:p w14:paraId="3B8935FD" w14:textId="60B56C86" w:rsidR="00860A05" w:rsidRPr="00116070" w:rsidRDefault="00860A05" w:rsidP="00860A05">
      <w:pPr>
        <w:spacing w:line="20" w:lineRule="atLeast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7:30-</w:t>
      </w:r>
      <w:r w:rsidR="00DB40FD" w:rsidRPr="00116070">
        <w:rPr>
          <w:rFonts w:asciiTheme="majorBidi" w:hAnsiTheme="majorBidi" w:cstheme="majorBidi"/>
          <w:b/>
          <w:bCs/>
          <w:sz w:val="22"/>
          <w:szCs w:val="22"/>
        </w:rPr>
        <w:t>8:30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  <w:t>Judges Breakfast (</w:t>
      </w:r>
      <w:r w:rsidR="00E11284">
        <w:rPr>
          <w:rFonts w:asciiTheme="majorBidi" w:hAnsiTheme="majorBidi" w:cstheme="majorBidi"/>
          <w:b/>
          <w:bCs/>
          <w:sz w:val="22"/>
          <w:szCs w:val="22"/>
        </w:rPr>
        <w:t>433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 xml:space="preserve"> Curry Student Center</w:t>
      </w:r>
      <w:r w:rsidR="00203557">
        <w:rPr>
          <w:rFonts w:asciiTheme="majorBidi" w:hAnsiTheme="majorBidi" w:cstheme="majorBidi"/>
          <w:b/>
          <w:bCs/>
          <w:sz w:val="22"/>
          <w:szCs w:val="22"/>
        </w:rPr>
        <w:t>: CSC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>)</w:t>
      </w:r>
    </w:p>
    <w:p w14:paraId="19E90401" w14:textId="77777777" w:rsidR="00860A05" w:rsidRPr="00116070" w:rsidRDefault="00860A05" w:rsidP="00860A05">
      <w:pPr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14:paraId="062D9374" w14:textId="7F8297E3" w:rsidR="001F7F26" w:rsidRDefault="00860A05" w:rsidP="001F7F26">
      <w:pPr>
        <w:spacing w:line="20" w:lineRule="atLeast"/>
        <w:ind w:left="1440" w:right="-1260" w:hanging="144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8:30-8:</w:t>
      </w:r>
      <w:r w:rsidR="00DB40FD">
        <w:rPr>
          <w:rFonts w:asciiTheme="majorBidi" w:hAnsiTheme="majorBidi" w:cstheme="majorBidi"/>
          <w:b/>
          <w:bCs/>
          <w:sz w:val="22"/>
          <w:szCs w:val="22"/>
        </w:rPr>
        <w:t>45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>Welcome by Professor Bahram Shafai (ECE Capstone Director), Dean of COE</w:t>
      </w:r>
      <w:r w:rsidR="00A80457">
        <w:rPr>
          <w:rFonts w:asciiTheme="majorBidi" w:hAnsiTheme="majorBidi" w:cstheme="majorBidi"/>
          <w:b/>
          <w:bCs/>
          <w:sz w:val="20"/>
          <w:szCs w:val="20"/>
        </w:rPr>
        <w:t>,</w:t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</w:p>
    <w:p w14:paraId="32CAE4B8" w14:textId="4B1DB684" w:rsidR="00860A05" w:rsidRPr="001F7F26" w:rsidRDefault="001F7F26" w:rsidP="00DB40FD">
      <w:pPr>
        <w:spacing w:line="20" w:lineRule="atLeast"/>
        <w:ind w:left="1440" w:right="-1260" w:hanging="144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 xml:space="preserve">                          </w:t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Gregory Abowd, </w:t>
      </w:r>
      <w:r w:rsidR="00DB40FD">
        <w:rPr>
          <w:rFonts w:asciiTheme="majorBidi" w:hAnsiTheme="majorBidi" w:cstheme="majorBidi"/>
          <w:b/>
          <w:bCs/>
          <w:sz w:val="20"/>
          <w:szCs w:val="20"/>
        </w:rPr>
        <w:t xml:space="preserve">and Chair of </w:t>
      </w:r>
      <w:r w:rsidRPr="001F7F26">
        <w:rPr>
          <w:rFonts w:asciiTheme="majorBidi" w:hAnsiTheme="majorBidi" w:cstheme="majorBidi"/>
          <w:b/>
          <w:bCs/>
          <w:sz w:val="20"/>
          <w:szCs w:val="20"/>
        </w:rPr>
        <w:t>ECE</w:t>
      </w:r>
      <w:r w:rsidR="00DB40FD">
        <w:rPr>
          <w:rFonts w:asciiTheme="majorBidi" w:hAnsiTheme="majorBidi" w:cstheme="majorBidi"/>
          <w:b/>
          <w:bCs/>
          <w:sz w:val="20"/>
          <w:szCs w:val="20"/>
        </w:rPr>
        <w:t xml:space="preserve"> Department</w:t>
      </w:r>
      <w:r w:rsidRPr="001F7F26">
        <w:rPr>
          <w:rFonts w:asciiTheme="majorBidi" w:hAnsiTheme="majorBidi" w:cstheme="majorBidi"/>
          <w:b/>
          <w:bCs/>
          <w:sz w:val="20"/>
          <w:szCs w:val="20"/>
        </w:rPr>
        <w:t>,</w:t>
      </w:r>
      <w:r w:rsidR="00DB40F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1F7F26">
        <w:rPr>
          <w:rFonts w:asciiTheme="majorBidi" w:hAnsiTheme="majorBidi" w:cstheme="majorBidi"/>
          <w:b/>
          <w:bCs/>
          <w:sz w:val="20"/>
          <w:szCs w:val="20"/>
        </w:rPr>
        <w:t>Edmund Yeh,</w:t>
      </w:r>
      <w:r w:rsidR="005B7914" w:rsidRPr="001F7F26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855C23" w:rsidRPr="001F7F26">
        <w:rPr>
          <w:rFonts w:asciiTheme="majorBidi" w:hAnsiTheme="majorBidi" w:cstheme="majorBidi"/>
          <w:b/>
          <w:bCs/>
          <w:sz w:val="20"/>
          <w:szCs w:val="20"/>
        </w:rPr>
        <w:t>in Ballroom C</w:t>
      </w:r>
      <w:r w:rsidR="00DB40FD">
        <w:rPr>
          <w:rFonts w:asciiTheme="majorBidi" w:hAnsiTheme="majorBidi" w:cstheme="majorBidi"/>
          <w:b/>
          <w:bCs/>
          <w:sz w:val="20"/>
          <w:szCs w:val="20"/>
        </w:rPr>
        <w:t>SC</w:t>
      </w:r>
    </w:p>
    <w:p w14:paraId="2CB53153" w14:textId="77777777" w:rsidR="00860A05" w:rsidRPr="00116070" w:rsidRDefault="00860A05" w:rsidP="00860A05">
      <w:pPr>
        <w:spacing w:line="20" w:lineRule="atLeast"/>
        <w:ind w:left="1440" w:right="-1260" w:hanging="1440"/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14:paraId="30B8F838" w14:textId="77777777" w:rsidR="00F905A5" w:rsidRPr="00F905A5" w:rsidRDefault="00860A05" w:rsidP="00F905A5">
      <w:pPr>
        <w:rPr>
          <w:rFonts w:ascii="Times New Roman" w:hAnsi="Times New Roman"/>
          <w:sz w:val="22"/>
          <w:szCs w:val="22"/>
        </w:rPr>
      </w:pPr>
      <w:r w:rsidRPr="00F905A5">
        <w:rPr>
          <w:rFonts w:asciiTheme="majorBidi" w:hAnsiTheme="majorBidi" w:cstheme="majorBidi"/>
          <w:b/>
          <w:bCs/>
          <w:sz w:val="22"/>
          <w:szCs w:val="22"/>
        </w:rPr>
        <w:t>8:</w:t>
      </w:r>
      <w:r w:rsidR="00B24BA0" w:rsidRPr="00F905A5">
        <w:rPr>
          <w:rFonts w:asciiTheme="majorBidi" w:hAnsiTheme="majorBidi" w:cstheme="majorBidi"/>
          <w:b/>
          <w:bCs/>
          <w:sz w:val="22"/>
          <w:szCs w:val="22"/>
        </w:rPr>
        <w:t>45</w:t>
      </w:r>
      <w:r w:rsidRPr="00F905A5">
        <w:rPr>
          <w:rFonts w:asciiTheme="majorBidi" w:hAnsiTheme="majorBidi" w:cstheme="majorBidi"/>
          <w:b/>
          <w:bCs/>
          <w:sz w:val="22"/>
          <w:szCs w:val="22"/>
        </w:rPr>
        <w:t>-9:</w:t>
      </w:r>
      <w:r w:rsidR="00B24BA0" w:rsidRPr="00F905A5">
        <w:rPr>
          <w:rFonts w:asciiTheme="majorBidi" w:hAnsiTheme="majorBidi" w:cstheme="majorBidi"/>
          <w:b/>
          <w:bCs/>
          <w:sz w:val="22"/>
          <w:szCs w:val="22"/>
        </w:rPr>
        <w:t>00</w:t>
      </w:r>
      <w:r w:rsidR="00CF448F" w:rsidRPr="00F905A5">
        <w:rPr>
          <w:rFonts w:asciiTheme="majorBidi" w:hAnsiTheme="majorBidi" w:cstheme="majorBidi"/>
          <w:sz w:val="22"/>
          <w:szCs w:val="22"/>
        </w:rPr>
        <w:t xml:space="preserve"> </w:t>
      </w:r>
      <w:r w:rsidR="00CF448F" w:rsidRPr="00F905A5">
        <w:rPr>
          <w:rFonts w:asciiTheme="majorBidi" w:hAnsiTheme="majorBidi" w:cstheme="majorBidi"/>
          <w:sz w:val="22"/>
          <w:szCs w:val="22"/>
        </w:rPr>
        <w:tab/>
      </w:r>
      <w:r w:rsidR="00F905A5" w:rsidRPr="00F905A5">
        <w:rPr>
          <w:rFonts w:ascii="Times New Roman" w:hAnsi="Times New Roman"/>
          <w:b/>
          <w:bCs/>
          <w:sz w:val="22"/>
          <w:szCs w:val="22"/>
        </w:rPr>
        <w:t>Fire Sensor Project</w:t>
      </w:r>
    </w:p>
    <w:p w14:paraId="27C3CBF1" w14:textId="411E6E1B" w:rsidR="00F905A5" w:rsidRPr="00D2284A" w:rsidRDefault="00F905A5" w:rsidP="00D2284A">
      <w:pPr>
        <w:ind w:left="1440"/>
        <w:rPr>
          <w:rFonts w:ascii="Times New Roman" w:hAnsi="Times New Roman"/>
          <w:sz w:val="20"/>
          <w:szCs w:val="20"/>
        </w:rPr>
      </w:pPr>
      <w:r w:rsidRPr="00D2284A">
        <w:rPr>
          <w:rFonts w:ascii="Times New Roman" w:hAnsi="Times New Roman"/>
          <w:sz w:val="20"/>
          <w:szCs w:val="20"/>
        </w:rPr>
        <w:t>Sameeha Boga, Daniela Fontaine, Arya Goyal, Eve Mooney, Daniela Salazar, Natalia</w:t>
      </w:r>
      <w:r w:rsidR="00D2284A">
        <w:rPr>
          <w:rFonts w:ascii="Times New Roman" w:hAnsi="Times New Roman"/>
          <w:sz w:val="20"/>
          <w:szCs w:val="20"/>
        </w:rPr>
        <w:t xml:space="preserve"> </w:t>
      </w:r>
      <w:r w:rsidRPr="00D2284A">
        <w:rPr>
          <w:rFonts w:ascii="Times New Roman" w:hAnsi="Times New Roman"/>
          <w:sz w:val="20"/>
          <w:szCs w:val="20"/>
        </w:rPr>
        <w:t xml:space="preserve">Wilson </w:t>
      </w:r>
    </w:p>
    <w:p w14:paraId="04293807" w14:textId="0147AC56" w:rsidR="00BC66E4" w:rsidRPr="00116070" w:rsidRDefault="00BC66E4" w:rsidP="00971D08">
      <w:pPr>
        <w:pStyle w:val="Normal1"/>
        <w:rPr>
          <w:rFonts w:asciiTheme="majorBidi" w:hAnsiTheme="majorBidi" w:cstheme="majorBidi"/>
          <w:sz w:val="18"/>
          <w:szCs w:val="18"/>
        </w:rPr>
      </w:pPr>
      <w:r w:rsidRPr="00116070">
        <w:rPr>
          <w:rFonts w:asciiTheme="majorBidi" w:hAnsiTheme="majorBidi" w:cstheme="majorBidi"/>
          <w:sz w:val="18"/>
          <w:szCs w:val="18"/>
        </w:rPr>
        <w:tab/>
      </w:r>
      <w:r w:rsidRPr="00116070">
        <w:rPr>
          <w:rFonts w:asciiTheme="majorBidi" w:hAnsiTheme="majorBidi" w:cstheme="majorBidi"/>
          <w:sz w:val="18"/>
          <w:szCs w:val="18"/>
        </w:rPr>
        <w:tab/>
      </w:r>
    </w:p>
    <w:p w14:paraId="61FA5B67" w14:textId="77777777" w:rsidR="00F905A5" w:rsidRPr="00F905A5" w:rsidRDefault="00860A05" w:rsidP="00F905A5">
      <w:pPr>
        <w:rPr>
          <w:rFonts w:ascii="Times New Roman" w:eastAsia="Times New Roman" w:hAnsi="Times New Roman"/>
          <w:b/>
          <w:sz w:val="22"/>
          <w:szCs w:val="22"/>
        </w:rPr>
      </w:pPr>
      <w:r w:rsidRPr="00F905A5">
        <w:rPr>
          <w:rFonts w:asciiTheme="majorBidi" w:hAnsiTheme="majorBidi" w:cstheme="majorBidi"/>
          <w:b/>
          <w:sz w:val="22"/>
          <w:szCs w:val="22"/>
        </w:rPr>
        <w:t>9:</w:t>
      </w:r>
      <w:r w:rsidR="00B24BA0" w:rsidRPr="00F905A5">
        <w:rPr>
          <w:rFonts w:asciiTheme="majorBidi" w:hAnsiTheme="majorBidi" w:cstheme="majorBidi"/>
          <w:b/>
          <w:sz w:val="22"/>
          <w:szCs w:val="22"/>
        </w:rPr>
        <w:t>00</w:t>
      </w:r>
      <w:r w:rsidRPr="00F905A5">
        <w:rPr>
          <w:rFonts w:asciiTheme="majorBidi" w:hAnsiTheme="majorBidi" w:cstheme="majorBidi"/>
          <w:b/>
          <w:sz w:val="22"/>
          <w:szCs w:val="22"/>
        </w:rPr>
        <w:t>-9:</w:t>
      </w:r>
      <w:r w:rsidR="00B24BA0" w:rsidRPr="00F905A5">
        <w:rPr>
          <w:rFonts w:asciiTheme="majorBidi" w:hAnsiTheme="majorBidi" w:cstheme="majorBidi"/>
          <w:b/>
          <w:sz w:val="22"/>
          <w:szCs w:val="22"/>
        </w:rPr>
        <w:t>15</w:t>
      </w:r>
      <w:r w:rsidR="00523447" w:rsidRPr="00F905A5">
        <w:rPr>
          <w:rFonts w:asciiTheme="majorBidi" w:hAnsiTheme="majorBidi" w:cstheme="majorBidi"/>
          <w:b/>
          <w:sz w:val="22"/>
          <w:szCs w:val="22"/>
        </w:rPr>
        <w:t xml:space="preserve"> </w:t>
      </w:r>
      <w:r w:rsidR="00523447" w:rsidRPr="00F905A5">
        <w:rPr>
          <w:rFonts w:asciiTheme="majorBidi" w:hAnsiTheme="majorBidi" w:cstheme="majorBidi"/>
          <w:b/>
          <w:sz w:val="22"/>
          <w:szCs w:val="22"/>
        </w:rPr>
        <w:tab/>
      </w:r>
      <w:r w:rsidR="00F905A5" w:rsidRPr="00F905A5">
        <w:rPr>
          <w:rFonts w:ascii="Times New Roman" w:eastAsia="Times New Roman" w:hAnsi="Times New Roman"/>
          <w:b/>
          <w:sz w:val="22"/>
          <w:szCs w:val="22"/>
        </w:rPr>
        <w:t>Automated MicroPlastic Detector</w:t>
      </w:r>
      <w:r w:rsidR="00F905A5" w:rsidRPr="00F905A5">
        <w:rPr>
          <w:rFonts w:ascii="Times New Roman" w:eastAsia="Times New Roman" w:hAnsi="Times New Roman"/>
          <w:sz w:val="22"/>
          <w:szCs w:val="22"/>
        </w:rPr>
        <w:t xml:space="preserve"> (</w:t>
      </w:r>
      <w:r w:rsidR="00F905A5" w:rsidRPr="00F905A5">
        <w:rPr>
          <w:rFonts w:ascii="Times New Roman" w:eastAsia="Times New Roman" w:hAnsi="Times New Roman"/>
          <w:b/>
          <w:sz w:val="22"/>
          <w:szCs w:val="22"/>
        </w:rPr>
        <w:t>AMP’D)</w:t>
      </w:r>
    </w:p>
    <w:p w14:paraId="4F1EE2B6" w14:textId="62A38010" w:rsidR="00F905A5" w:rsidRPr="00D2284A" w:rsidRDefault="00F905A5" w:rsidP="00F905A5">
      <w:pPr>
        <w:ind w:left="1440"/>
        <w:rPr>
          <w:rFonts w:asciiTheme="majorBidi" w:eastAsia="Times New Roman" w:hAnsiTheme="majorBidi" w:cstheme="majorBidi"/>
          <w:b/>
          <w:color w:val="000000"/>
          <w:sz w:val="20"/>
          <w:szCs w:val="20"/>
        </w:rPr>
      </w:pPr>
      <w:r w:rsidRPr="00D2284A">
        <w:rPr>
          <w:rFonts w:ascii="Times New Roman" w:eastAsia="Times New Roman" w:hAnsi="Times New Roman"/>
          <w:sz w:val="20"/>
          <w:szCs w:val="20"/>
        </w:rPr>
        <w:t xml:space="preserve">Justin Bahr, Carson Dang, Phi Hoang, Hari Narayanam, Alexander Pervizi, Ananya Tadigadapa, Jonathan Qi       </w:t>
      </w:r>
      <w:r w:rsidRPr="00D2284A">
        <w:rPr>
          <w:rFonts w:asciiTheme="majorBidi" w:eastAsia="Times New Roman" w:hAnsiTheme="majorBidi" w:cstheme="majorBidi"/>
          <w:b/>
          <w:color w:val="000000"/>
          <w:sz w:val="20"/>
          <w:szCs w:val="20"/>
        </w:rPr>
        <w:t xml:space="preserve"> </w:t>
      </w:r>
    </w:p>
    <w:p w14:paraId="51BC1D61" w14:textId="77777777" w:rsidR="00F905A5" w:rsidRDefault="00203557" w:rsidP="00F905A5">
      <w:pPr>
        <w:pStyle w:val="Normal1"/>
        <w:rPr>
          <w:rFonts w:asciiTheme="majorBidi" w:hAnsiTheme="majorBidi" w:cstheme="majorBidi"/>
          <w:b/>
          <w:szCs w:val="22"/>
        </w:rPr>
      </w:pPr>
      <w:r>
        <w:rPr>
          <w:rFonts w:asciiTheme="majorBidi" w:hAnsiTheme="majorBidi" w:cstheme="majorBidi"/>
          <w:b/>
          <w:szCs w:val="22"/>
        </w:rPr>
        <w:t xml:space="preserve"> </w:t>
      </w:r>
    </w:p>
    <w:p w14:paraId="17C01947" w14:textId="77777777" w:rsidR="00F905A5" w:rsidRDefault="00860A05" w:rsidP="00F905A5">
      <w:pPr>
        <w:pStyle w:val="Normal1"/>
        <w:rPr>
          <w:rFonts w:ascii="Times New Roman" w:hAnsi="Times New Roman"/>
          <w:b/>
          <w:szCs w:val="22"/>
        </w:rPr>
      </w:pPr>
      <w:r w:rsidRPr="00F905A5">
        <w:rPr>
          <w:rFonts w:asciiTheme="majorBidi" w:hAnsiTheme="majorBidi" w:cstheme="majorBidi"/>
          <w:b/>
          <w:szCs w:val="22"/>
        </w:rPr>
        <w:t>9:</w:t>
      </w:r>
      <w:r w:rsidR="00B24BA0" w:rsidRPr="00F905A5">
        <w:rPr>
          <w:rFonts w:asciiTheme="majorBidi" w:hAnsiTheme="majorBidi" w:cstheme="majorBidi"/>
          <w:b/>
          <w:szCs w:val="22"/>
        </w:rPr>
        <w:t>15</w:t>
      </w:r>
      <w:r w:rsidRPr="00F905A5">
        <w:rPr>
          <w:rFonts w:asciiTheme="majorBidi" w:hAnsiTheme="majorBidi" w:cstheme="majorBidi"/>
          <w:b/>
          <w:szCs w:val="22"/>
        </w:rPr>
        <w:t>-9:</w:t>
      </w:r>
      <w:r w:rsidR="00B24BA0" w:rsidRPr="00F905A5">
        <w:rPr>
          <w:rFonts w:asciiTheme="majorBidi" w:hAnsiTheme="majorBidi" w:cstheme="majorBidi"/>
          <w:b/>
          <w:szCs w:val="22"/>
        </w:rPr>
        <w:t>30</w:t>
      </w:r>
      <w:r w:rsidRPr="00F905A5">
        <w:rPr>
          <w:rFonts w:asciiTheme="majorBidi" w:hAnsiTheme="majorBidi" w:cstheme="majorBidi"/>
          <w:b/>
          <w:szCs w:val="22"/>
        </w:rPr>
        <w:t xml:space="preserve"> </w:t>
      </w:r>
      <w:r w:rsidRPr="00F905A5">
        <w:rPr>
          <w:rFonts w:asciiTheme="majorBidi" w:hAnsiTheme="majorBidi" w:cstheme="majorBidi"/>
          <w:b/>
          <w:szCs w:val="22"/>
        </w:rPr>
        <w:tab/>
      </w:r>
      <w:r w:rsidR="00F905A5" w:rsidRPr="00F905A5">
        <w:rPr>
          <w:rFonts w:ascii="Times New Roman" w:hAnsi="Times New Roman"/>
          <w:b/>
          <w:szCs w:val="22"/>
        </w:rPr>
        <w:t>Form Improving Training-Tool (FIT)</w:t>
      </w:r>
    </w:p>
    <w:p w14:paraId="5E2BC111" w14:textId="37E101E6" w:rsidR="00523447" w:rsidRPr="00F905A5" w:rsidRDefault="00F905A5" w:rsidP="00F905A5">
      <w:pPr>
        <w:pStyle w:val="Normal1"/>
        <w:ind w:left="720" w:firstLine="720"/>
        <w:rPr>
          <w:rFonts w:asciiTheme="majorBidi" w:hAnsiTheme="majorBidi" w:cstheme="majorBidi"/>
          <w:bCs/>
          <w:sz w:val="20"/>
        </w:rPr>
      </w:pPr>
      <w:r w:rsidRPr="00F905A5">
        <w:rPr>
          <w:rFonts w:ascii="Times New Roman" w:hAnsi="Times New Roman"/>
          <w:sz w:val="20"/>
        </w:rPr>
        <w:t>Ana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Torreao,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Salvatore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Campo,</w:t>
      </w:r>
      <w:r w:rsidRPr="00F905A5">
        <w:rPr>
          <w:rFonts w:ascii="Times New Roman" w:hAnsi="Times New Roman"/>
          <w:spacing w:val="-11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Evangelos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Barous,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Daniel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Devory,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z w:val="20"/>
        </w:rPr>
        <w:t>Katie</w:t>
      </w:r>
      <w:r w:rsidRPr="00F905A5">
        <w:rPr>
          <w:rFonts w:ascii="Times New Roman" w:hAnsi="Times New Roman"/>
          <w:spacing w:val="-10"/>
          <w:sz w:val="20"/>
        </w:rPr>
        <w:t xml:space="preserve"> </w:t>
      </w:r>
      <w:r w:rsidRPr="00F905A5">
        <w:rPr>
          <w:rFonts w:ascii="Times New Roman" w:hAnsi="Times New Roman"/>
          <w:spacing w:val="-2"/>
          <w:sz w:val="20"/>
        </w:rPr>
        <w:t>Nguyen</w:t>
      </w:r>
    </w:p>
    <w:p w14:paraId="260F15EE" w14:textId="45324526" w:rsidR="00860A05" w:rsidRPr="00731180" w:rsidRDefault="00860A05" w:rsidP="00FB7099">
      <w:pPr>
        <w:pStyle w:val="Normal1"/>
        <w:rPr>
          <w:rFonts w:asciiTheme="majorBidi" w:hAnsiTheme="majorBidi" w:cstheme="majorBidi"/>
          <w:bCs/>
          <w:sz w:val="20"/>
        </w:rPr>
      </w:pPr>
    </w:p>
    <w:p w14:paraId="775464E5" w14:textId="77777777" w:rsidR="00F905A5" w:rsidRPr="008264EB" w:rsidRDefault="00860A05" w:rsidP="00F905A5">
      <w:pPr>
        <w:pStyle w:val="Normal1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16070">
        <w:rPr>
          <w:rFonts w:asciiTheme="majorBidi" w:hAnsiTheme="majorBidi" w:cstheme="majorBidi"/>
          <w:b/>
          <w:szCs w:val="22"/>
        </w:rPr>
        <w:t>9:</w:t>
      </w:r>
      <w:r w:rsidR="00B24BA0">
        <w:rPr>
          <w:rFonts w:asciiTheme="majorBidi" w:hAnsiTheme="majorBidi" w:cstheme="majorBidi"/>
          <w:b/>
          <w:szCs w:val="22"/>
        </w:rPr>
        <w:t>30</w:t>
      </w:r>
      <w:r w:rsidRPr="00116070">
        <w:rPr>
          <w:rFonts w:asciiTheme="majorBidi" w:hAnsiTheme="majorBidi" w:cstheme="majorBidi"/>
          <w:b/>
          <w:szCs w:val="22"/>
        </w:rPr>
        <w:t>-</w:t>
      </w:r>
      <w:r w:rsidR="00B24BA0">
        <w:rPr>
          <w:rFonts w:asciiTheme="majorBidi" w:hAnsiTheme="majorBidi" w:cstheme="majorBidi"/>
          <w:b/>
          <w:szCs w:val="22"/>
        </w:rPr>
        <w:t>9:45</w:t>
      </w:r>
      <w:r w:rsidR="00FB7099" w:rsidRPr="00116070">
        <w:rPr>
          <w:rFonts w:asciiTheme="majorBidi" w:hAnsiTheme="majorBidi" w:cstheme="majorBidi"/>
          <w:b/>
          <w:szCs w:val="22"/>
        </w:rPr>
        <w:tab/>
      </w:r>
      <w:r w:rsidR="00F905A5" w:rsidRPr="00F905A5">
        <w:rPr>
          <w:rFonts w:ascii="Times New Roman" w:hAnsi="Times New Roman" w:cs="Times New Roman"/>
          <w:b/>
          <w:bCs/>
          <w:szCs w:val="22"/>
        </w:rPr>
        <w:t xml:space="preserve">Automatic Modular Furniture </w:t>
      </w:r>
      <w:r w:rsidR="00F905A5" w:rsidRPr="00F905A5">
        <w:rPr>
          <w:rFonts w:ascii="Times New Roman" w:hAnsi="Times New Roman" w:cs="Times New Roman"/>
          <w:szCs w:val="22"/>
        </w:rPr>
        <w:t>(</w:t>
      </w:r>
      <w:r w:rsidR="00F905A5" w:rsidRPr="00F905A5">
        <w:rPr>
          <w:rFonts w:ascii="Times New Roman" w:eastAsia="Verdana" w:hAnsi="Times New Roman" w:cs="Times New Roman"/>
          <w:b/>
          <w:bCs/>
          <w:szCs w:val="22"/>
        </w:rPr>
        <w:t>AMF)</w:t>
      </w:r>
    </w:p>
    <w:p w14:paraId="1A4C7DC1" w14:textId="1F51EE32" w:rsidR="00F905A5" w:rsidRPr="00D2284A" w:rsidRDefault="00F905A5" w:rsidP="00F905A5">
      <w:pPr>
        <w:pStyle w:val="Normal1"/>
        <w:spacing w:line="240" w:lineRule="auto"/>
        <w:ind w:left="1440"/>
        <w:rPr>
          <w:rFonts w:ascii="Times New Roman" w:hAnsi="Times New Roman" w:cs="Times New Roman"/>
          <w:sz w:val="20"/>
        </w:rPr>
      </w:pPr>
      <w:r w:rsidRPr="00D2284A">
        <w:rPr>
          <w:rFonts w:ascii="Times New Roman" w:hAnsi="Times New Roman" w:cs="Times New Roman"/>
          <w:sz w:val="20"/>
        </w:rPr>
        <w:t>Stephen Furstoss, Daniel Ruperez, Felix Abrahamsson, Joshua Dauber,</w:t>
      </w:r>
      <w:r w:rsidR="00D2284A">
        <w:rPr>
          <w:rFonts w:ascii="Times New Roman" w:hAnsi="Times New Roman" w:cs="Times New Roman"/>
          <w:sz w:val="20"/>
        </w:rPr>
        <w:t xml:space="preserve"> </w:t>
      </w:r>
      <w:r w:rsidRPr="00D2284A">
        <w:rPr>
          <w:rFonts w:ascii="Times New Roman" w:hAnsi="Times New Roman" w:cs="Times New Roman"/>
          <w:sz w:val="20"/>
        </w:rPr>
        <w:t>Abdulrazaq Surakat, Juan Zapata</w:t>
      </w:r>
      <w:r w:rsidRPr="00D2284A">
        <w:rPr>
          <w:sz w:val="20"/>
        </w:rPr>
        <w:tab/>
      </w:r>
    </w:p>
    <w:p w14:paraId="46BB12D0" w14:textId="33045CA2" w:rsidR="00134205" w:rsidRPr="00731180" w:rsidRDefault="00134205" w:rsidP="00731180">
      <w:pPr>
        <w:rPr>
          <w:rFonts w:asciiTheme="majorBidi" w:hAnsiTheme="majorBidi" w:cstheme="majorBidi"/>
          <w:sz w:val="18"/>
          <w:szCs w:val="18"/>
        </w:rPr>
      </w:pPr>
    </w:p>
    <w:p w14:paraId="6186C5B6" w14:textId="77777777" w:rsidR="00F905A5" w:rsidRPr="00F905A5" w:rsidRDefault="00B24BA0" w:rsidP="00D2284A">
      <w:pPr>
        <w:pStyle w:val="Normal1"/>
        <w:rPr>
          <w:rFonts w:ascii="Times New Roman" w:hAnsi="Times New Roman" w:cs="Times New Roman"/>
          <w:szCs w:val="22"/>
        </w:rPr>
      </w:pPr>
      <w:r>
        <w:rPr>
          <w:rFonts w:asciiTheme="majorBidi" w:hAnsiTheme="majorBidi" w:cstheme="majorBidi"/>
          <w:b/>
          <w:szCs w:val="22"/>
        </w:rPr>
        <w:t>9:45-10:00</w:t>
      </w:r>
      <w:r w:rsidR="00860A05" w:rsidRPr="00116070">
        <w:rPr>
          <w:rFonts w:asciiTheme="majorBidi" w:hAnsiTheme="majorBidi" w:cstheme="majorBidi"/>
          <w:b/>
          <w:szCs w:val="22"/>
        </w:rPr>
        <w:tab/>
      </w:r>
      <w:r w:rsidR="00F905A5" w:rsidRPr="00F905A5">
        <w:rPr>
          <w:rFonts w:ascii="Times New Roman" w:hAnsi="Times New Roman" w:cs="Times New Roman"/>
          <w:b/>
          <w:szCs w:val="22"/>
        </w:rPr>
        <w:t>Emergency Response Drone</w:t>
      </w:r>
    </w:p>
    <w:p w14:paraId="25DAA775" w14:textId="77F6070F" w:rsidR="00F905A5" w:rsidRPr="00D2284A" w:rsidRDefault="00F905A5" w:rsidP="00D2284A">
      <w:pPr>
        <w:pStyle w:val="Normal1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D2284A">
        <w:rPr>
          <w:rFonts w:ascii="Times New Roman" w:hAnsi="Times New Roman" w:cs="Times New Roman"/>
          <w:sz w:val="18"/>
          <w:szCs w:val="18"/>
        </w:rPr>
        <w:t>Dante LoPriore, Ashley Wu, Jason Lei, Jeffery Wang, Thomas Rowan,</w:t>
      </w:r>
      <w:r w:rsidR="00D2284A" w:rsidRPr="00D2284A">
        <w:rPr>
          <w:rFonts w:ascii="Times New Roman" w:hAnsi="Times New Roman" w:cs="Times New Roman"/>
          <w:sz w:val="18"/>
          <w:szCs w:val="18"/>
        </w:rPr>
        <w:t xml:space="preserve"> </w:t>
      </w:r>
      <w:r w:rsidRPr="00D2284A">
        <w:rPr>
          <w:rFonts w:ascii="Times New Roman" w:hAnsi="Times New Roman" w:cs="Times New Roman"/>
          <w:sz w:val="18"/>
          <w:szCs w:val="18"/>
        </w:rPr>
        <w:t xml:space="preserve">Michael Bodskiy </w:t>
      </w:r>
      <w:r w:rsidRPr="00D2284A">
        <w:rPr>
          <w:rFonts w:ascii="Times New Roman" w:hAnsi="Times New Roman" w:cs="Times New Roman"/>
          <w:sz w:val="18"/>
          <w:szCs w:val="18"/>
        </w:rPr>
        <w:tab/>
      </w:r>
    </w:p>
    <w:p w14:paraId="6F7354AD" w14:textId="77777777" w:rsidR="001212B2" w:rsidRPr="00116070" w:rsidRDefault="001212B2" w:rsidP="00787315">
      <w:pPr>
        <w:pStyle w:val="paragraph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  <w:b/>
          <w:bCs/>
          <w:sz w:val="18"/>
          <w:szCs w:val="18"/>
        </w:rPr>
      </w:pPr>
    </w:p>
    <w:p w14:paraId="2249E06B" w14:textId="77777777" w:rsidR="00D2284A" w:rsidRPr="003D69E2" w:rsidRDefault="00860A05" w:rsidP="00D2284A">
      <w:pPr>
        <w:rPr>
          <w:rFonts w:ascii="Times New Roman" w:eastAsia="Times New Roman" w:hAnsi="Times New Roman"/>
          <w:sz w:val="22"/>
          <w:szCs w:val="22"/>
        </w:rPr>
      </w:pPr>
      <w:r w:rsidRPr="00574C95">
        <w:rPr>
          <w:rFonts w:asciiTheme="majorBidi" w:hAnsiTheme="majorBidi" w:cstheme="majorBidi"/>
          <w:b/>
          <w:bCs/>
          <w:sz w:val="22"/>
          <w:szCs w:val="22"/>
        </w:rPr>
        <w:t>10:</w:t>
      </w:r>
      <w:bookmarkStart w:id="0" w:name="id.13b48545c10e"/>
      <w:bookmarkEnd w:id="0"/>
      <w:r w:rsidR="00B24BA0" w:rsidRPr="00574C95">
        <w:rPr>
          <w:rFonts w:asciiTheme="majorBidi" w:hAnsiTheme="majorBidi" w:cstheme="majorBidi"/>
          <w:b/>
          <w:bCs/>
          <w:sz w:val="22"/>
          <w:szCs w:val="22"/>
        </w:rPr>
        <w:t>00-10:15</w:t>
      </w:r>
      <w:r w:rsidRPr="00116070">
        <w:rPr>
          <w:rFonts w:asciiTheme="majorBidi" w:hAnsiTheme="majorBidi" w:cstheme="majorBidi"/>
          <w:b/>
          <w:bCs/>
          <w:szCs w:val="22"/>
        </w:rPr>
        <w:tab/>
      </w:r>
      <w:r w:rsidR="00D2284A" w:rsidRPr="003D69E2">
        <w:rPr>
          <w:rFonts w:ascii="Times New Roman" w:eastAsia="Times New Roman" w:hAnsi="Times New Roman"/>
          <w:b/>
          <w:bCs/>
          <w:sz w:val="22"/>
          <w:szCs w:val="22"/>
        </w:rPr>
        <w:t>Concrete Sounding Tool Automated Robot</w:t>
      </w:r>
      <w:r w:rsidR="00D2284A" w:rsidRPr="003D69E2">
        <w:rPr>
          <w:rFonts w:ascii="Times New Roman" w:eastAsia="Times New Roman" w:hAnsi="Times New Roman"/>
          <w:sz w:val="22"/>
          <w:szCs w:val="22"/>
        </w:rPr>
        <w:t xml:space="preserve"> (</w:t>
      </w:r>
      <w:r w:rsidR="00D2284A" w:rsidRPr="003D69E2">
        <w:rPr>
          <w:rFonts w:ascii="Times New Roman" w:eastAsia="Times New Roman" w:hAnsi="Times New Roman"/>
          <w:b/>
          <w:bCs/>
          <w:sz w:val="22"/>
          <w:szCs w:val="22"/>
        </w:rPr>
        <w:t>C-STAR)</w:t>
      </w:r>
    </w:p>
    <w:p w14:paraId="42427626" w14:textId="74381B26" w:rsidR="00B24BA0" w:rsidRPr="00C95889" w:rsidRDefault="00D2284A" w:rsidP="00C95889">
      <w:pPr>
        <w:ind w:left="1440"/>
        <w:rPr>
          <w:rFonts w:ascii="Times New Roman" w:eastAsia="Times New Roman" w:hAnsi="Times New Roman"/>
          <w:sz w:val="20"/>
          <w:szCs w:val="20"/>
        </w:rPr>
      </w:pPr>
      <w:r w:rsidRPr="00D2284A">
        <w:rPr>
          <w:rFonts w:ascii="Times New Roman" w:eastAsia="Times New Roman" w:hAnsi="Times New Roman"/>
          <w:sz w:val="20"/>
          <w:szCs w:val="20"/>
        </w:rPr>
        <w:t>Rania Alshawabkeh, Catherine Costa, Neha Joby, Kayla Myklebust, Wendy Quizhpi, &amp; Carina Vale</w:t>
      </w:r>
    </w:p>
    <w:p w14:paraId="56B0DDB2" w14:textId="77777777" w:rsidR="00C95889" w:rsidRDefault="00C95889" w:rsidP="00C95889">
      <w:pPr>
        <w:pStyle w:val="Normal1"/>
        <w:rPr>
          <w:rFonts w:ascii="Times New Roman" w:hAnsi="Times New Roman" w:cs="Times New Roman"/>
          <w:bCs/>
          <w:sz w:val="18"/>
          <w:szCs w:val="18"/>
        </w:rPr>
      </w:pPr>
    </w:p>
    <w:p w14:paraId="586D8511" w14:textId="4D68C81D" w:rsidR="00C95889" w:rsidRPr="00C95889" w:rsidRDefault="00B24BA0" w:rsidP="00C95889">
      <w:pP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  <w:t>10:15-10:30</w:t>
      </w:r>
      <w: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  <w:tab/>
      </w:r>
      <w:r w:rsidRPr="00375333">
        <w:rPr>
          <w:rFonts w:ascii="Times New Roman" w:hAnsi="Times New Roman" w:cs="Times New Roman"/>
          <w:b/>
          <w:bCs/>
          <w:color w:val="2D3B45"/>
          <w:u w:val="single"/>
          <w:shd w:val="clear" w:color="auto" w:fill="FFFFFF"/>
        </w:rPr>
        <w:t>Short Break</w:t>
      </w:r>
      <w:r>
        <w:rPr>
          <w:rFonts w:ascii="Times New Roman" w:hAnsi="Times New Roman" w:cs="Times New Roman"/>
          <w:b/>
          <w:bCs/>
          <w:color w:val="2D3B45"/>
          <w:sz w:val="22"/>
          <w:szCs w:val="22"/>
          <w:shd w:val="clear" w:color="auto" w:fill="FFFFFF"/>
        </w:rPr>
        <w:t xml:space="preserve"> </w:t>
      </w:r>
    </w:p>
    <w:p w14:paraId="5EA56B2E" w14:textId="77777777" w:rsidR="00C95889" w:rsidRDefault="00C95889" w:rsidP="00C95889">
      <w:pPr>
        <w:pStyle w:val="Normal1"/>
        <w:rPr>
          <w:rFonts w:ascii="Times New Roman" w:hAnsi="Times New Roman" w:cs="Times New Roman"/>
          <w:sz w:val="18"/>
          <w:szCs w:val="18"/>
        </w:rPr>
      </w:pPr>
    </w:p>
    <w:p w14:paraId="24035BF9" w14:textId="5A35D7D2" w:rsidR="00D2284A" w:rsidRDefault="00812CAC" w:rsidP="00C95889">
      <w:pPr>
        <w:pStyle w:val="Normal1"/>
        <w:rPr>
          <w:rFonts w:ascii="Times New Roman" w:hAnsi="Times New Roman" w:cs="Times New Roman"/>
          <w:sz w:val="18"/>
          <w:szCs w:val="18"/>
        </w:rPr>
      </w:pPr>
      <w:r w:rsidRPr="00812CAC">
        <w:rPr>
          <w:rFonts w:ascii="Times New Roman" w:hAnsi="Times New Roman" w:cs="Times New Roman"/>
          <w:sz w:val="18"/>
          <w:szCs w:val="18"/>
        </w:rPr>
        <w:tab/>
      </w:r>
    </w:p>
    <w:p w14:paraId="4AD31B8A" w14:textId="77777777" w:rsidR="00D2284A" w:rsidRDefault="00B24BA0" w:rsidP="00D2284A">
      <w:pPr>
        <w:pStyle w:val="Normal1"/>
        <w:rPr>
          <w:rFonts w:asciiTheme="majorBidi" w:hAnsiTheme="majorBidi" w:cstheme="majorBidi"/>
          <w:b/>
          <w:szCs w:val="22"/>
        </w:rPr>
      </w:pPr>
      <w:r w:rsidRPr="00D2284A">
        <w:rPr>
          <w:rFonts w:asciiTheme="majorBidi" w:hAnsiTheme="majorBidi" w:cstheme="majorBidi"/>
          <w:b/>
          <w:szCs w:val="22"/>
        </w:rPr>
        <w:t>10:30-10:45</w:t>
      </w:r>
      <w:r w:rsidR="00A905BC" w:rsidRPr="00D2284A">
        <w:rPr>
          <w:rFonts w:asciiTheme="majorBidi" w:hAnsiTheme="majorBidi" w:cstheme="majorBidi"/>
          <w:b/>
          <w:szCs w:val="22"/>
        </w:rPr>
        <w:t xml:space="preserve">   </w:t>
      </w:r>
      <w:r w:rsidR="00A905BC" w:rsidRPr="00D2284A">
        <w:rPr>
          <w:rFonts w:asciiTheme="majorBidi" w:hAnsiTheme="majorBidi" w:cstheme="majorBidi"/>
          <w:b/>
          <w:szCs w:val="22"/>
        </w:rPr>
        <w:tab/>
      </w:r>
      <w:r w:rsidR="00D2284A" w:rsidRPr="00D2284A">
        <w:rPr>
          <w:rFonts w:asciiTheme="majorBidi" w:hAnsiTheme="majorBidi" w:cstheme="majorBidi"/>
          <w:b/>
          <w:szCs w:val="22"/>
        </w:rPr>
        <w:t>Steerable RC Kite System</w:t>
      </w:r>
    </w:p>
    <w:p w14:paraId="0E5BC3AE" w14:textId="5C4B2B90" w:rsidR="00D2284A" w:rsidRPr="0070078A" w:rsidRDefault="00D2284A" w:rsidP="00D2284A">
      <w:pPr>
        <w:pStyle w:val="Normal1"/>
        <w:ind w:left="720" w:firstLine="720"/>
        <w:rPr>
          <w:rFonts w:asciiTheme="majorBidi" w:hAnsiTheme="majorBidi" w:cstheme="majorBidi"/>
          <w:sz w:val="18"/>
          <w:szCs w:val="18"/>
        </w:rPr>
      </w:pPr>
      <w:r w:rsidRPr="0070078A">
        <w:rPr>
          <w:rFonts w:asciiTheme="majorBidi" w:hAnsiTheme="majorBidi" w:cstheme="majorBidi"/>
          <w:sz w:val="18"/>
          <w:szCs w:val="18"/>
        </w:rPr>
        <w:t>Sebastien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Torres,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John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Valente,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Jose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Garza,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Brian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Jiang,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Adrian</w:t>
      </w:r>
      <w:r w:rsidRPr="0070078A">
        <w:rPr>
          <w:rFonts w:asciiTheme="majorBidi" w:hAnsiTheme="majorBidi" w:cstheme="majorBidi"/>
          <w:spacing w:val="-10"/>
          <w:sz w:val="18"/>
          <w:szCs w:val="18"/>
        </w:rPr>
        <w:t xml:space="preserve"> </w:t>
      </w:r>
      <w:r w:rsidRPr="0070078A">
        <w:rPr>
          <w:rFonts w:asciiTheme="majorBidi" w:hAnsiTheme="majorBidi" w:cstheme="majorBidi"/>
          <w:sz w:val="18"/>
          <w:szCs w:val="18"/>
        </w:rPr>
        <w:t>Criollo, Benjamin Bolgla</w:t>
      </w:r>
    </w:p>
    <w:p w14:paraId="5B55A394" w14:textId="655095F7" w:rsidR="00122A48" w:rsidRPr="00116070" w:rsidRDefault="00122A48" w:rsidP="00812CAC">
      <w:pPr>
        <w:spacing w:line="276" w:lineRule="auto"/>
        <w:rPr>
          <w:rFonts w:asciiTheme="majorBidi" w:eastAsia="Times New Roman" w:hAnsiTheme="majorBidi" w:cstheme="majorBidi"/>
          <w:sz w:val="16"/>
          <w:szCs w:val="16"/>
        </w:rPr>
      </w:pPr>
    </w:p>
    <w:p w14:paraId="6A11E0C3" w14:textId="77777777" w:rsidR="003D69E2" w:rsidRPr="003D69E2" w:rsidRDefault="00860A05" w:rsidP="003D69E2">
      <w:pPr>
        <w:rPr>
          <w:sz w:val="22"/>
          <w:szCs w:val="22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1</w:t>
      </w:r>
      <w:r w:rsidR="00271825">
        <w:rPr>
          <w:rFonts w:asciiTheme="majorBidi" w:hAnsiTheme="majorBidi" w:cstheme="majorBidi"/>
          <w:b/>
          <w:sz w:val="22"/>
          <w:szCs w:val="22"/>
        </w:rPr>
        <w:t>1:</w:t>
      </w:r>
      <w:r w:rsidR="00B24BA0">
        <w:rPr>
          <w:rFonts w:asciiTheme="majorBidi" w:hAnsiTheme="majorBidi" w:cstheme="majorBidi"/>
          <w:b/>
          <w:sz w:val="22"/>
          <w:szCs w:val="22"/>
        </w:rPr>
        <w:t>45</w:t>
      </w:r>
      <w:r w:rsidR="00787315" w:rsidRPr="00116070">
        <w:rPr>
          <w:rFonts w:asciiTheme="majorBidi" w:hAnsiTheme="majorBidi" w:cstheme="majorBidi"/>
          <w:b/>
          <w:sz w:val="22"/>
          <w:szCs w:val="22"/>
        </w:rPr>
        <w:t>-11:</w:t>
      </w:r>
      <w:r w:rsidR="00B24BA0">
        <w:rPr>
          <w:rFonts w:asciiTheme="majorBidi" w:hAnsiTheme="majorBidi" w:cstheme="majorBidi"/>
          <w:b/>
          <w:sz w:val="22"/>
          <w:szCs w:val="22"/>
        </w:rPr>
        <w:t>00</w:t>
      </w:r>
      <w:r w:rsidR="00787315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3D69E2" w:rsidRPr="003D69E2">
        <w:rPr>
          <w:rFonts w:ascii="Times New Roman" w:eastAsia="Times New Roman" w:hAnsi="Times New Roman"/>
          <w:b/>
          <w:bCs/>
          <w:sz w:val="22"/>
          <w:szCs w:val="22"/>
        </w:rPr>
        <w:t>Cognitive Hearing Engine with Chess Kinematics (CHECK)</w:t>
      </w:r>
    </w:p>
    <w:p w14:paraId="48F7ADC6" w14:textId="27768967" w:rsidR="00812CAC" w:rsidRPr="00C95889" w:rsidRDefault="003D69E2" w:rsidP="00C95889">
      <w:pPr>
        <w:ind w:left="720" w:firstLine="720"/>
        <w:rPr>
          <w:sz w:val="18"/>
          <w:szCs w:val="18"/>
        </w:rPr>
      </w:pPr>
      <w:r w:rsidRPr="003D69E2">
        <w:rPr>
          <w:rFonts w:ascii="Times New Roman" w:eastAsia="Times New Roman" w:hAnsi="Times New Roman"/>
          <w:sz w:val="18"/>
          <w:szCs w:val="18"/>
        </w:rPr>
        <w:t xml:space="preserve">Claire Cregin, Aidan Kenneway, Katrina Le, Thomas Michel, Sophia Pirie, Margaret Tong    </w:t>
      </w:r>
    </w:p>
    <w:p w14:paraId="13267037" w14:textId="77777777" w:rsidR="0070078A" w:rsidRPr="00812CAC" w:rsidRDefault="0070078A" w:rsidP="0070078A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</w:p>
    <w:p w14:paraId="1ED1B0EC" w14:textId="39296C65" w:rsidR="00A53010" w:rsidRPr="00911114" w:rsidRDefault="00860A05" w:rsidP="00A5301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Times New Roman" w:eastAsia="Times New Roman" w:hAnsi="Times New Roman"/>
          <w:b/>
          <w:sz w:val="22"/>
          <w:szCs w:val="22"/>
        </w:rPr>
      </w:pPr>
      <w:r w:rsidRPr="00911114">
        <w:rPr>
          <w:rFonts w:asciiTheme="majorBidi" w:hAnsiTheme="majorBidi" w:cstheme="majorBidi"/>
          <w:b/>
          <w:sz w:val="22"/>
          <w:szCs w:val="22"/>
        </w:rPr>
        <w:t>11:</w:t>
      </w:r>
      <w:r w:rsidR="00B24BA0" w:rsidRPr="00911114">
        <w:rPr>
          <w:rFonts w:asciiTheme="majorBidi" w:hAnsiTheme="majorBidi" w:cstheme="majorBidi"/>
          <w:b/>
          <w:sz w:val="22"/>
          <w:szCs w:val="22"/>
        </w:rPr>
        <w:t>00</w:t>
      </w:r>
      <w:r w:rsidRPr="00911114">
        <w:rPr>
          <w:rFonts w:asciiTheme="majorBidi" w:hAnsiTheme="majorBidi" w:cstheme="majorBidi"/>
          <w:b/>
          <w:sz w:val="22"/>
          <w:szCs w:val="22"/>
        </w:rPr>
        <w:t>-1</w:t>
      </w:r>
      <w:r w:rsidR="00B24BA0" w:rsidRPr="00911114">
        <w:rPr>
          <w:rFonts w:asciiTheme="majorBidi" w:hAnsiTheme="majorBidi" w:cstheme="majorBidi"/>
          <w:b/>
          <w:sz w:val="22"/>
          <w:szCs w:val="22"/>
        </w:rPr>
        <w:t>1:15</w:t>
      </w:r>
      <w:r w:rsidR="00787315" w:rsidRPr="00911114">
        <w:rPr>
          <w:rFonts w:asciiTheme="majorBidi" w:hAnsiTheme="majorBidi" w:cstheme="majorBidi"/>
          <w:b/>
          <w:sz w:val="22"/>
          <w:szCs w:val="22"/>
        </w:rPr>
        <w:tab/>
      </w:r>
      <w:r w:rsidR="00A53010" w:rsidRPr="00911114">
        <w:rPr>
          <w:rFonts w:ascii="Times New Roman" w:eastAsia="Times New Roman" w:hAnsi="Times New Roman"/>
          <w:b/>
          <w:sz w:val="22"/>
          <w:szCs w:val="22"/>
          <w:u w:val="single"/>
        </w:rPr>
        <w:t>O</w:t>
      </w:r>
      <w:r w:rsidR="00A53010" w:rsidRPr="00911114">
        <w:rPr>
          <w:rFonts w:ascii="Times New Roman" w:eastAsia="Times New Roman" w:hAnsi="Times New Roman"/>
          <w:b/>
          <w:sz w:val="22"/>
          <w:szCs w:val="22"/>
        </w:rPr>
        <w:t xml:space="preserve">ptical </w:t>
      </w:r>
      <w:r w:rsidR="00A53010" w:rsidRPr="00911114">
        <w:rPr>
          <w:rFonts w:ascii="Times New Roman" w:eastAsia="Times New Roman" w:hAnsi="Times New Roman"/>
          <w:b/>
          <w:sz w:val="22"/>
          <w:szCs w:val="22"/>
          <w:u w:val="single"/>
        </w:rPr>
        <w:t>R</w:t>
      </w:r>
      <w:r w:rsidR="00A53010" w:rsidRPr="00911114">
        <w:rPr>
          <w:rFonts w:ascii="Times New Roman" w:eastAsia="Times New Roman" w:hAnsi="Times New Roman"/>
          <w:b/>
          <w:sz w:val="22"/>
          <w:szCs w:val="22"/>
        </w:rPr>
        <w:t xml:space="preserve">econstruction, </w:t>
      </w:r>
      <w:r w:rsidR="00A53010" w:rsidRPr="00911114">
        <w:rPr>
          <w:rFonts w:ascii="Times New Roman" w:eastAsia="Times New Roman" w:hAnsi="Times New Roman"/>
          <w:b/>
          <w:sz w:val="22"/>
          <w:szCs w:val="22"/>
          <w:u w:val="single"/>
        </w:rPr>
        <w:t>A</w:t>
      </w:r>
      <w:r w:rsidR="00A53010" w:rsidRPr="00911114">
        <w:rPr>
          <w:rFonts w:ascii="Times New Roman" w:eastAsia="Times New Roman" w:hAnsi="Times New Roman"/>
          <w:b/>
          <w:sz w:val="22"/>
          <w:szCs w:val="22"/>
        </w:rPr>
        <w:t xml:space="preserve">utonomous </w:t>
      </w:r>
      <w:r w:rsidR="00A53010" w:rsidRPr="00911114">
        <w:rPr>
          <w:rFonts w:ascii="Times New Roman" w:eastAsia="Times New Roman" w:hAnsi="Times New Roman"/>
          <w:b/>
          <w:sz w:val="22"/>
          <w:szCs w:val="22"/>
          <w:u w:val="single"/>
        </w:rPr>
        <w:t>N</w:t>
      </w:r>
      <w:r w:rsidR="00A53010" w:rsidRPr="00911114">
        <w:rPr>
          <w:rFonts w:ascii="Times New Roman" w:eastAsia="Times New Roman" w:hAnsi="Times New Roman"/>
          <w:b/>
          <w:sz w:val="22"/>
          <w:szCs w:val="22"/>
        </w:rPr>
        <w:t xml:space="preserve">avigation, and </w:t>
      </w:r>
      <w:r w:rsidR="00A53010" w:rsidRPr="00911114">
        <w:rPr>
          <w:rFonts w:ascii="Times New Roman" w:eastAsia="Times New Roman" w:hAnsi="Times New Roman"/>
          <w:b/>
          <w:sz w:val="22"/>
          <w:szCs w:val="22"/>
          <w:u w:val="single"/>
        </w:rPr>
        <w:t>G</w:t>
      </w:r>
      <w:r w:rsidR="00A53010" w:rsidRPr="00911114">
        <w:rPr>
          <w:rFonts w:ascii="Times New Roman" w:eastAsia="Times New Roman" w:hAnsi="Times New Roman"/>
          <w:b/>
          <w:sz w:val="22"/>
          <w:szCs w:val="22"/>
        </w:rPr>
        <w:t xml:space="preserve">PU-accelerated </w:t>
      </w:r>
      <w:r w:rsidR="00A53010" w:rsidRPr="00911114">
        <w:rPr>
          <w:rFonts w:ascii="Times New Roman" w:eastAsia="Times New Roman" w:hAnsi="Times New Roman"/>
          <w:b/>
          <w:sz w:val="22"/>
          <w:szCs w:val="22"/>
          <w:u w:val="single"/>
        </w:rPr>
        <w:t>E</w:t>
      </w:r>
      <w:r w:rsidR="00A53010" w:rsidRPr="00911114">
        <w:rPr>
          <w:rFonts w:ascii="Times New Roman" w:eastAsia="Times New Roman" w:hAnsi="Times New Roman"/>
          <w:b/>
          <w:sz w:val="22"/>
          <w:szCs w:val="22"/>
        </w:rPr>
        <w:t>xplorer (ORANGE)</w:t>
      </w:r>
    </w:p>
    <w:p w14:paraId="724AA7C4" w14:textId="0736A9B5" w:rsidR="00A53010" w:rsidRPr="00A53010" w:rsidRDefault="00A53010" w:rsidP="00A53010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imes New Roman" w:eastAsia="Times New Roman" w:hAnsi="Times New Roman"/>
          <w:sz w:val="18"/>
          <w:szCs w:val="18"/>
        </w:rPr>
      </w:pPr>
      <w:r w:rsidRPr="00A53010">
        <w:rPr>
          <w:rFonts w:ascii="Times New Roman" w:eastAsia="Times New Roman" w:hAnsi="Times New Roman"/>
          <w:sz w:val="18"/>
          <w:szCs w:val="18"/>
        </w:rPr>
        <w:t>Abhinav Diddee, Dylan Donahue, Hamza Iqbal, Mohandeep Kapur, Munin Mundt</w:t>
      </w:r>
    </w:p>
    <w:p w14:paraId="604C8FDE" w14:textId="77777777" w:rsidR="00C95889" w:rsidRDefault="00C95889" w:rsidP="00C95889">
      <w:pPr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b/>
          <w:sz w:val="22"/>
          <w:szCs w:val="22"/>
        </w:rPr>
      </w:pPr>
    </w:p>
    <w:p w14:paraId="28374AB3" w14:textId="38423DE0" w:rsidR="00C95889" w:rsidRPr="00C95889" w:rsidRDefault="00B24BA0" w:rsidP="00C9588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sz w:val="22"/>
          <w:szCs w:val="22"/>
        </w:rPr>
      </w:pPr>
      <w:r w:rsidRPr="00C95889">
        <w:rPr>
          <w:rFonts w:asciiTheme="majorBidi" w:hAnsiTheme="majorBidi" w:cstheme="majorBidi"/>
          <w:b/>
          <w:sz w:val="22"/>
          <w:szCs w:val="22"/>
        </w:rPr>
        <w:t>11:15-11:30</w:t>
      </w:r>
      <w:r w:rsidR="00C95889" w:rsidRPr="00C95889">
        <w:rPr>
          <w:rFonts w:asciiTheme="majorBidi" w:hAnsiTheme="majorBidi" w:cstheme="majorBidi"/>
          <w:b/>
          <w:sz w:val="22"/>
          <w:szCs w:val="22"/>
        </w:rPr>
        <w:t xml:space="preserve"> </w:t>
      </w:r>
      <w:r w:rsidR="00C95889">
        <w:rPr>
          <w:rFonts w:asciiTheme="majorBidi" w:hAnsiTheme="majorBidi" w:cstheme="majorBidi"/>
          <w:b/>
          <w:sz w:val="22"/>
          <w:szCs w:val="22"/>
        </w:rPr>
        <w:tab/>
      </w:r>
      <w:r w:rsidR="00C95889" w:rsidRPr="00C95889">
        <w:rPr>
          <w:rFonts w:ascii="Times New Roman" w:eastAsia="Times New Roman" w:hAnsi="Times New Roman"/>
          <w:b/>
          <w:sz w:val="22"/>
          <w:szCs w:val="22"/>
        </w:rPr>
        <w:t>RunSync</w:t>
      </w:r>
    </w:p>
    <w:p w14:paraId="6C398892" w14:textId="7896A0CE" w:rsidR="00C95889" w:rsidRDefault="00C95889" w:rsidP="00C95889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/>
          <w:sz w:val="18"/>
          <w:szCs w:val="18"/>
        </w:rPr>
      </w:pPr>
      <w:r w:rsidRPr="00C95889">
        <w:rPr>
          <w:rFonts w:ascii="Times New Roman" w:eastAsia="Times New Roman" w:hAnsi="Times New Roman"/>
          <w:sz w:val="18"/>
          <w:szCs w:val="18"/>
        </w:rPr>
        <w:t>Christopher Alallam, Logan Bader, Aidan Harges, Will Liu, Govind Luck, Clarence Ong, Javier Vidal</w:t>
      </w:r>
    </w:p>
    <w:p w14:paraId="6C29D663" w14:textId="77777777" w:rsidR="00911114" w:rsidRDefault="00911114" w:rsidP="00C95889">
      <w:pPr>
        <w:pStyle w:val="Normal1"/>
        <w:rPr>
          <w:rFonts w:asciiTheme="majorBidi" w:hAnsiTheme="majorBidi" w:cstheme="majorBidi"/>
          <w:b/>
          <w:szCs w:val="22"/>
        </w:rPr>
      </w:pPr>
    </w:p>
    <w:p w14:paraId="083C534C" w14:textId="549B7D7C" w:rsidR="00C95889" w:rsidRPr="00C95889" w:rsidRDefault="00B24BA0" w:rsidP="00C95889">
      <w:pPr>
        <w:pStyle w:val="Normal1"/>
        <w:rPr>
          <w:rFonts w:ascii="Times New Roman" w:hAnsi="Times New Roman" w:cs="Times New Roman"/>
          <w:szCs w:val="22"/>
        </w:rPr>
      </w:pPr>
      <w:r w:rsidRPr="00116070">
        <w:rPr>
          <w:rFonts w:asciiTheme="majorBidi" w:hAnsiTheme="majorBidi" w:cstheme="majorBidi"/>
          <w:b/>
          <w:szCs w:val="22"/>
        </w:rPr>
        <w:lastRenderedPageBreak/>
        <w:t>11:</w:t>
      </w:r>
      <w:r>
        <w:rPr>
          <w:rFonts w:asciiTheme="majorBidi" w:hAnsiTheme="majorBidi" w:cstheme="majorBidi"/>
          <w:b/>
          <w:szCs w:val="22"/>
        </w:rPr>
        <w:t>30</w:t>
      </w:r>
      <w:r w:rsidRPr="00116070">
        <w:rPr>
          <w:rFonts w:asciiTheme="majorBidi" w:hAnsiTheme="majorBidi" w:cstheme="majorBidi"/>
          <w:b/>
          <w:szCs w:val="22"/>
        </w:rPr>
        <w:t>-1</w:t>
      </w:r>
      <w:r>
        <w:rPr>
          <w:rFonts w:asciiTheme="majorBidi" w:hAnsiTheme="majorBidi" w:cstheme="majorBidi"/>
          <w:b/>
          <w:szCs w:val="22"/>
        </w:rPr>
        <w:t>1:45</w:t>
      </w:r>
      <w:r w:rsidRPr="00116070">
        <w:rPr>
          <w:rFonts w:asciiTheme="majorBidi" w:hAnsiTheme="majorBidi" w:cstheme="majorBidi"/>
          <w:b/>
          <w:szCs w:val="22"/>
        </w:rPr>
        <w:tab/>
      </w:r>
      <w:r w:rsidR="00C95889" w:rsidRPr="00C95889">
        <w:rPr>
          <w:rFonts w:ascii="Times New Roman" w:hAnsi="Times New Roman" w:cs="Times New Roman"/>
          <w:b/>
          <w:bCs/>
          <w:szCs w:val="22"/>
        </w:rPr>
        <w:t xml:space="preserve">Drone Real-time Intelligent Following and Tracking </w:t>
      </w:r>
      <w:r w:rsidR="00C95889" w:rsidRPr="00C95889">
        <w:rPr>
          <w:rFonts w:ascii="Times New Roman" w:hAnsi="Times New Roman" w:cs="Times New Roman"/>
          <w:szCs w:val="22"/>
        </w:rPr>
        <w:t>(</w:t>
      </w:r>
      <w:r w:rsidR="00C95889" w:rsidRPr="00C95889">
        <w:rPr>
          <w:rFonts w:ascii="Times New Roman" w:eastAsia="Verdana" w:hAnsi="Times New Roman" w:cs="Times New Roman"/>
          <w:b/>
          <w:szCs w:val="22"/>
        </w:rPr>
        <w:t>DRIFT)</w:t>
      </w:r>
    </w:p>
    <w:p w14:paraId="11008250" w14:textId="6644EEDB" w:rsidR="00971D08" w:rsidRDefault="00C95889" w:rsidP="005A0D47">
      <w:pPr>
        <w:pStyle w:val="Normal1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C95889">
        <w:rPr>
          <w:rFonts w:ascii="Times New Roman" w:hAnsi="Times New Roman" w:cs="Times New Roman"/>
          <w:sz w:val="18"/>
          <w:szCs w:val="18"/>
        </w:rPr>
        <w:t>Nick Gorycki, Alex Meall, Kaden Du, Jonah Levis, Anthony Chamoun, Ryan Dailor</w:t>
      </w:r>
    </w:p>
    <w:p w14:paraId="488F4A91" w14:textId="77777777" w:rsidR="00AA07F7" w:rsidRDefault="00AA07F7" w:rsidP="00122A48">
      <w:pPr>
        <w:rPr>
          <w:rFonts w:asciiTheme="majorBidi" w:hAnsiTheme="majorBidi" w:cstheme="majorBidi"/>
          <w:b/>
          <w:sz w:val="22"/>
          <w:szCs w:val="22"/>
        </w:rPr>
      </w:pPr>
    </w:p>
    <w:p w14:paraId="6AD2CE0B" w14:textId="228C379C" w:rsidR="00971D08" w:rsidRPr="005A0D47" w:rsidRDefault="00971D08" w:rsidP="00971D08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</w:rPr>
      </w:pPr>
      <w:r w:rsidRPr="00375333">
        <w:rPr>
          <w:rFonts w:asciiTheme="majorBidi" w:hAnsiTheme="majorBidi" w:cstheme="majorBidi"/>
          <w:b/>
          <w:sz w:val="22"/>
          <w:szCs w:val="22"/>
        </w:rPr>
        <w:t>12:</w:t>
      </w:r>
      <w:r w:rsidR="00B24BA0">
        <w:rPr>
          <w:rFonts w:asciiTheme="majorBidi" w:hAnsiTheme="majorBidi" w:cstheme="majorBidi"/>
          <w:b/>
          <w:sz w:val="22"/>
          <w:szCs w:val="22"/>
        </w:rPr>
        <w:t>00</w:t>
      </w:r>
      <w:r w:rsidRPr="00375333">
        <w:rPr>
          <w:rFonts w:asciiTheme="majorBidi" w:hAnsiTheme="majorBidi" w:cstheme="majorBidi"/>
          <w:b/>
          <w:sz w:val="22"/>
          <w:szCs w:val="22"/>
        </w:rPr>
        <w:t>-1:</w:t>
      </w:r>
      <w:r w:rsidR="00B24BA0">
        <w:rPr>
          <w:rFonts w:asciiTheme="majorBidi" w:hAnsiTheme="majorBidi" w:cstheme="majorBidi"/>
          <w:b/>
          <w:sz w:val="22"/>
          <w:szCs w:val="22"/>
        </w:rPr>
        <w:t>15</w:t>
      </w:r>
      <w:r w:rsidRPr="00375333">
        <w:rPr>
          <w:rFonts w:asciiTheme="majorBidi" w:hAnsiTheme="majorBidi" w:cstheme="majorBidi"/>
          <w:b/>
          <w:sz w:val="22"/>
          <w:szCs w:val="22"/>
        </w:rPr>
        <w:tab/>
      </w:r>
      <w:r w:rsidRPr="005A0D47">
        <w:rPr>
          <w:rFonts w:asciiTheme="majorBidi" w:hAnsiTheme="majorBidi" w:cstheme="majorBidi"/>
          <w:b/>
          <w:u w:val="single"/>
        </w:rPr>
        <w:t>Lunch Break (McLeod Suites, 3</w:t>
      </w:r>
      <w:r w:rsidRPr="005A0D47">
        <w:rPr>
          <w:rFonts w:asciiTheme="majorBidi" w:hAnsiTheme="majorBidi" w:cstheme="majorBidi"/>
          <w:b/>
          <w:u w:val="single"/>
          <w:vertAlign w:val="superscript"/>
        </w:rPr>
        <w:t>rd</w:t>
      </w:r>
      <w:r w:rsidRPr="005A0D47">
        <w:rPr>
          <w:rFonts w:asciiTheme="majorBidi" w:hAnsiTheme="majorBidi" w:cstheme="majorBidi"/>
          <w:b/>
          <w:u w:val="single"/>
        </w:rPr>
        <w:t xml:space="preserve"> Floor of  C</w:t>
      </w:r>
      <w:r w:rsidR="005A0D47">
        <w:rPr>
          <w:rFonts w:asciiTheme="majorBidi" w:hAnsiTheme="majorBidi" w:cstheme="majorBidi"/>
          <w:b/>
          <w:u w:val="single"/>
        </w:rPr>
        <w:t>SC</w:t>
      </w:r>
    </w:p>
    <w:p w14:paraId="1B0626B3" w14:textId="77777777" w:rsidR="005A0D47" w:rsidRDefault="005A0D47" w:rsidP="00122A48">
      <w:pPr>
        <w:rPr>
          <w:rFonts w:asciiTheme="majorBidi" w:hAnsiTheme="majorBidi" w:cstheme="majorBidi"/>
          <w:b/>
          <w:sz w:val="22"/>
          <w:szCs w:val="22"/>
        </w:rPr>
      </w:pPr>
    </w:p>
    <w:p w14:paraId="0C09C5A0" w14:textId="3B57312C" w:rsidR="00122A48" w:rsidRPr="00116070" w:rsidRDefault="002432A7" w:rsidP="00122A48">
      <w:pPr>
        <w:rPr>
          <w:rFonts w:asciiTheme="majorBidi" w:hAnsiTheme="majorBidi" w:cstheme="majorBidi"/>
          <w:sz w:val="18"/>
          <w:szCs w:val="18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ab/>
      </w:r>
    </w:p>
    <w:p w14:paraId="4478E0AC" w14:textId="6C5002A5" w:rsidR="00B84987" w:rsidRPr="00B84987" w:rsidRDefault="00860A05" w:rsidP="00B84987">
      <w:pPr>
        <w:rPr>
          <w:rFonts w:ascii="Times New Roman" w:eastAsia="Times New Roman" w:hAnsi="Times New Roman"/>
          <w:sz w:val="20"/>
          <w:szCs w:val="20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1</w:t>
      </w:r>
      <w:r w:rsidR="00971D08">
        <w:rPr>
          <w:rFonts w:asciiTheme="majorBidi" w:hAnsiTheme="majorBidi" w:cstheme="majorBidi"/>
          <w:b/>
          <w:sz w:val="22"/>
          <w:szCs w:val="22"/>
        </w:rPr>
        <w:t>:</w:t>
      </w:r>
      <w:r w:rsidR="00AA3BA6">
        <w:rPr>
          <w:rFonts w:asciiTheme="majorBidi" w:hAnsiTheme="majorBidi" w:cstheme="majorBidi"/>
          <w:b/>
          <w:sz w:val="22"/>
          <w:szCs w:val="22"/>
        </w:rPr>
        <w:t>15</w:t>
      </w:r>
      <w:r w:rsidRPr="00116070">
        <w:rPr>
          <w:rFonts w:asciiTheme="majorBidi" w:hAnsiTheme="majorBidi" w:cstheme="majorBidi"/>
          <w:b/>
          <w:sz w:val="22"/>
          <w:szCs w:val="22"/>
        </w:rPr>
        <w:t>-1</w:t>
      </w:r>
      <w:r w:rsidR="00971D08">
        <w:rPr>
          <w:rFonts w:asciiTheme="majorBidi" w:hAnsiTheme="majorBidi" w:cstheme="majorBidi"/>
          <w:b/>
          <w:sz w:val="22"/>
          <w:szCs w:val="22"/>
        </w:rPr>
        <w:t>:</w:t>
      </w:r>
      <w:r w:rsidR="00AA3BA6">
        <w:rPr>
          <w:rFonts w:asciiTheme="majorBidi" w:hAnsiTheme="majorBidi" w:cstheme="majorBidi"/>
          <w:b/>
          <w:sz w:val="22"/>
          <w:szCs w:val="22"/>
        </w:rPr>
        <w:t>30</w:t>
      </w:r>
      <w:r w:rsidRPr="00116070">
        <w:rPr>
          <w:rFonts w:asciiTheme="majorBidi" w:hAnsiTheme="majorBidi" w:cstheme="majorBidi"/>
          <w:b/>
          <w:sz w:val="22"/>
          <w:szCs w:val="22"/>
        </w:rPr>
        <w:tab/>
      </w:r>
      <w:r w:rsidR="00B84987" w:rsidRPr="00B84987">
        <w:rPr>
          <w:rFonts w:ascii="Times New Roman" w:eastAsia="Times New Roman" w:hAnsi="Times New Roman"/>
          <w:b/>
          <w:sz w:val="20"/>
          <w:szCs w:val="20"/>
        </w:rPr>
        <w:t xml:space="preserve">Spatially Consistent Operating RF Communication Headset </w:t>
      </w:r>
      <w:r w:rsidR="00B84987" w:rsidRPr="00B84987">
        <w:rPr>
          <w:rFonts w:ascii="Times New Roman" w:eastAsia="Times New Roman" w:hAnsi="Times New Roman"/>
          <w:sz w:val="20"/>
          <w:szCs w:val="20"/>
        </w:rPr>
        <w:t>(</w:t>
      </w:r>
      <w:r w:rsidR="00B84987" w:rsidRPr="00B84987">
        <w:rPr>
          <w:rFonts w:ascii="Times New Roman" w:eastAsia="Times New Roman" w:hAnsi="Times New Roman"/>
          <w:b/>
          <w:sz w:val="20"/>
          <w:szCs w:val="20"/>
        </w:rPr>
        <w:t>SCORCH)</w:t>
      </w:r>
      <w:r w:rsidR="00B84987" w:rsidRPr="00B84987">
        <w:rPr>
          <w:rFonts w:ascii="Times New Roman" w:eastAsia="Times New Roman" w:hAnsi="Times New Roman"/>
          <w:sz w:val="20"/>
          <w:szCs w:val="20"/>
        </w:rPr>
        <w:t xml:space="preserve"> </w:t>
      </w:r>
    </w:p>
    <w:p w14:paraId="23A6336D" w14:textId="6D1FAAE6" w:rsidR="00FD7420" w:rsidRPr="00B84987" w:rsidRDefault="00B84987" w:rsidP="00B84987">
      <w:pPr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Pr="00B84987">
        <w:rPr>
          <w:rFonts w:ascii="Times New Roman" w:eastAsia="Times New Roman" w:hAnsi="Times New Roman"/>
          <w:sz w:val="18"/>
          <w:szCs w:val="18"/>
        </w:rPr>
        <w:t>Thomas Bell, Anna Gurl, Lena Hildrich, Jack Price, Jesse Segel, Zachary Perry</w:t>
      </w:r>
    </w:p>
    <w:p w14:paraId="5139275B" w14:textId="77777777" w:rsidR="003A5A0F" w:rsidRDefault="003A5A0F" w:rsidP="003A5A0F">
      <w:pPr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sz w:val="22"/>
          <w:szCs w:val="22"/>
        </w:rPr>
      </w:pPr>
    </w:p>
    <w:p w14:paraId="06315758" w14:textId="1680408D" w:rsidR="003A5A0F" w:rsidRDefault="00787315" w:rsidP="003A5A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sz w:val="32"/>
          <w:szCs w:val="32"/>
        </w:rPr>
      </w:pPr>
      <w:r w:rsidRPr="003A5A0F">
        <w:rPr>
          <w:rFonts w:asciiTheme="majorBidi" w:hAnsiTheme="majorBidi" w:cstheme="majorBidi"/>
          <w:b/>
          <w:bCs/>
          <w:sz w:val="22"/>
          <w:szCs w:val="22"/>
        </w:rPr>
        <w:t>1</w:t>
      </w:r>
      <w:r w:rsidR="00971D08" w:rsidRPr="003A5A0F">
        <w:rPr>
          <w:rFonts w:asciiTheme="majorBidi" w:hAnsiTheme="majorBidi" w:cstheme="majorBidi"/>
          <w:b/>
          <w:bCs/>
          <w:sz w:val="22"/>
          <w:szCs w:val="22"/>
        </w:rPr>
        <w:t>:</w:t>
      </w:r>
      <w:r w:rsidR="00AA3BA6" w:rsidRPr="003A5A0F">
        <w:rPr>
          <w:rFonts w:asciiTheme="majorBidi" w:hAnsiTheme="majorBidi" w:cstheme="majorBidi"/>
          <w:b/>
          <w:bCs/>
          <w:sz w:val="22"/>
          <w:szCs w:val="22"/>
        </w:rPr>
        <w:t>30</w:t>
      </w:r>
      <w:r w:rsidRPr="003A5A0F">
        <w:rPr>
          <w:rFonts w:asciiTheme="majorBidi" w:hAnsiTheme="majorBidi" w:cstheme="majorBidi"/>
          <w:b/>
          <w:bCs/>
          <w:sz w:val="22"/>
          <w:szCs w:val="22"/>
        </w:rPr>
        <w:t>-</w:t>
      </w:r>
      <w:r w:rsidR="00AA3BA6" w:rsidRPr="003A5A0F">
        <w:rPr>
          <w:rFonts w:asciiTheme="majorBidi" w:hAnsiTheme="majorBidi" w:cstheme="majorBidi"/>
          <w:b/>
          <w:bCs/>
          <w:sz w:val="22"/>
          <w:szCs w:val="22"/>
        </w:rPr>
        <w:t>1:45</w:t>
      </w:r>
      <w:r w:rsidR="002432A7" w:rsidRPr="00116070">
        <w:rPr>
          <w:rFonts w:asciiTheme="majorBidi" w:hAnsiTheme="majorBidi" w:cstheme="majorBidi"/>
          <w:sz w:val="22"/>
          <w:szCs w:val="22"/>
        </w:rPr>
        <w:tab/>
      </w:r>
      <w:r w:rsidR="003A5A0F" w:rsidRPr="003A5A0F">
        <w:rPr>
          <w:rFonts w:ascii="Times New Roman" w:eastAsia="Times New Roman" w:hAnsi="Times New Roman"/>
          <w:b/>
          <w:sz w:val="22"/>
          <w:szCs w:val="22"/>
        </w:rPr>
        <w:t>SoundLab: Analog Subtractive Synth</w:t>
      </w:r>
      <w:r w:rsidR="003A5A0F">
        <w:rPr>
          <w:rFonts w:ascii="Times New Roman" w:eastAsia="Times New Roman" w:hAnsi="Times New Roman"/>
          <w:b/>
          <w:sz w:val="32"/>
          <w:szCs w:val="32"/>
        </w:rPr>
        <w:t xml:space="preserve"> </w:t>
      </w:r>
    </w:p>
    <w:p w14:paraId="1F49E68C" w14:textId="6C169F0E" w:rsidR="00E722EC" w:rsidRPr="003A5A0F" w:rsidRDefault="003A5A0F" w:rsidP="003A5A0F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/>
          <w:sz w:val="18"/>
          <w:szCs w:val="18"/>
        </w:rPr>
      </w:pPr>
      <w:r w:rsidRPr="003A5A0F">
        <w:rPr>
          <w:rFonts w:ascii="Times New Roman" w:eastAsia="Times New Roman" w:hAnsi="Times New Roman"/>
          <w:sz w:val="18"/>
          <w:szCs w:val="18"/>
        </w:rPr>
        <w:t>Muhammad Mazin Rahu, Anfisa Bogdanenko, Hayden Rosenberg, Charles Joseph, Karthik Yalala, Ajinkya Joshi</w:t>
      </w:r>
    </w:p>
    <w:p w14:paraId="5D4ACD41" w14:textId="77777777" w:rsidR="003A5A0F" w:rsidRDefault="003A5A0F" w:rsidP="00E722EC">
      <w:pPr>
        <w:rPr>
          <w:rFonts w:asciiTheme="majorBidi" w:hAnsiTheme="majorBidi" w:cstheme="majorBidi"/>
          <w:b/>
          <w:sz w:val="22"/>
          <w:szCs w:val="22"/>
        </w:rPr>
      </w:pPr>
    </w:p>
    <w:p w14:paraId="303FDBE7" w14:textId="77777777" w:rsidR="00FB56CE" w:rsidRDefault="00AA3BA6" w:rsidP="00E200BC">
      <w:pPr>
        <w:pStyle w:val="BodyText"/>
        <w:spacing w:after="0"/>
        <w:rPr>
          <w:b/>
          <w:sz w:val="32"/>
          <w:szCs w:val="32"/>
        </w:rPr>
      </w:pPr>
      <w:r>
        <w:rPr>
          <w:rFonts w:asciiTheme="majorBidi" w:hAnsiTheme="majorBidi" w:cstheme="majorBidi"/>
          <w:b/>
          <w:sz w:val="22"/>
          <w:szCs w:val="22"/>
        </w:rPr>
        <w:t>1:45-2:00</w:t>
      </w:r>
      <w:r w:rsidR="001212B2" w:rsidRPr="00116070">
        <w:rPr>
          <w:rFonts w:asciiTheme="majorBidi" w:hAnsiTheme="majorBidi" w:cstheme="majorBidi"/>
          <w:b/>
          <w:sz w:val="22"/>
          <w:szCs w:val="22"/>
        </w:rPr>
        <w:tab/>
      </w:r>
      <w:r w:rsidR="00FB56CE" w:rsidRPr="00FB56CE">
        <w:rPr>
          <w:b/>
          <w:sz w:val="22"/>
          <w:szCs w:val="22"/>
        </w:rPr>
        <w:t>Agrodrone Chassis</w:t>
      </w:r>
    </w:p>
    <w:p w14:paraId="37014BC1" w14:textId="47C4039A" w:rsidR="00C84859" w:rsidRDefault="00FB56CE" w:rsidP="00E200BC">
      <w:pPr>
        <w:pStyle w:val="BodyText"/>
        <w:spacing w:after="0"/>
        <w:ind w:left="720" w:firstLine="720"/>
        <w:rPr>
          <w:spacing w:val="-2"/>
          <w:sz w:val="18"/>
          <w:szCs w:val="18"/>
        </w:rPr>
      </w:pPr>
      <w:r w:rsidRPr="00FB56CE">
        <w:rPr>
          <w:sz w:val="18"/>
          <w:szCs w:val="18"/>
        </w:rPr>
        <w:t>Aditya</w:t>
      </w:r>
      <w:r w:rsidRPr="00FB56CE">
        <w:rPr>
          <w:spacing w:val="-9"/>
          <w:sz w:val="18"/>
          <w:szCs w:val="18"/>
        </w:rPr>
        <w:t xml:space="preserve"> </w:t>
      </w:r>
      <w:r w:rsidRPr="00FB56CE">
        <w:rPr>
          <w:sz w:val="18"/>
          <w:szCs w:val="18"/>
        </w:rPr>
        <w:t>Vijay,</w:t>
      </w:r>
      <w:r w:rsidRPr="00FB56CE">
        <w:rPr>
          <w:spacing w:val="-8"/>
          <w:sz w:val="18"/>
          <w:szCs w:val="18"/>
        </w:rPr>
        <w:t xml:space="preserve"> </w:t>
      </w:r>
      <w:r w:rsidRPr="00FB56CE">
        <w:rPr>
          <w:sz w:val="18"/>
          <w:szCs w:val="18"/>
        </w:rPr>
        <w:t>Derek</w:t>
      </w:r>
      <w:r w:rsidRPr="00FB56CE">
        <w:rPr>
          <w:spacing w:val="-9"/>
          <w:sz w:val="18"/>
          <w:szCs w:val="18"/>
        </w:rPr>
        <w:t xml:space="preserve"> </w:t>
      </w:r>
      <w:r w:rsidRPr="00FB56CE">
        <w:rPr>
          <w:sz w:val="18"/>
          <w:szCs w:val="18"/>
        </w:rPr>
        <w:t>Tang,</w:t>
      </w:r>
      <w:r w:rsidRPr="00FB56CE">
        <w:rPr>
          <w:spacing w:val="-9"/>
          <w:sz w:val="18"/>
          <w:szCs w:val="18"/>
        </w:rPr>
        <w:t xml:space="preserve"> </w:t>
      </w:r>
      <w:r w:rsidRPr="00FB56CE">
        <w:rPr>
          <w:sz w:val="18"/>
          <w:szCs w:val="18"/>
        </w:rPr>
        <w:t>Ishaan</w:t>
      </w:r>
      <w:r w:rsidRPr="00FB56CE">
        <w:rPr>
          <w:spacing w:val="-9"/>
          <w:sz w:val="18"/>
          <w:szCs w:val="18"/>
        </w:rPr>
        <w:t xml:space="preserve"> </w:t>
      </w:r>
      <w:r w:rsidRPr="00FB56CE">
        <w:rPr>
          <w:sz w:val="18"/>
          <w:szCs w:val="18"/>
        </w:rPr>
        <w:t>Jhawar,</w:t>
      </w:r>
      <w:r w:rsidRPr="00FB56CE">
        <w:rPr>
          <w:spacing w:val="-8"/>
          <w:sz w:val="18"/>
          <w:szCs w:val="18"/>
        </w:rPr>
        <w:t xml:space="preserve"> </w:t>
      </w:r>
      <w:r w:rsidRPr="00FB56CE">
        <w:rPr>
          <w:sz w:val="18"/>
          <w:szCs w:val="18"/>
        </w:rPr>
        <w:t>Nariya</w:t>
      </w:r>
      <w:r w:rsidRPr="00FB56CE">
        <w:rPr>
          <w:spacing w:val="-9"/>
          <w:sz w:val="18"/>
          <w:szCs w:val="18"/>
        </w:rPr>
        <w:t xml:space="preserve"> </w:t>
      </w:r>
      <w:r w:rsidRPr="00FB56CE">
        <w:rPr>
          <w:sz w:val="18"/>
          <w:szCs w:val="18"/>
        </w:rPr>
        <w:t>Anglin,</w:t>
      </w:r>
      <w:r w:rsidRPr="00FB56CE">
        <w:rPr>
          <w:spacing w:val="-9"/>
          <w:sz w:val="18"/>
          <w:szCs w:val="18"/>
        </w:rPr>
        <w:t xml:space="preserve"> </w:t>
      </w:r>
      <w:r w:rsidRPr="00FB56CE">
        <w:rPr>
          <w:sz w:val="18"/>
          <w:szCs w:val="18"/>
        </w:rPr>
        <w:t>Viraj</w:t>
      </w:r>
      <w:r w:rsidRPr="00FB56CE">
        <w:rPr>
          <w:spacing w:val="-8"/>
          <w:sz w:val="18"/>
          <w:szCs w:val="18"/>
        </w:rPr>
        <w:t xml:space="preserve"> </w:t>
      </w:r>
      <w:r w:rsidRPr="00FB56CE">
        <w:rPr>
          <w:spacing w:val="-2"/>
          <w:sz w:val="18"/>
          <w:szCs w:val="18"/>
        </w:rPr>
        <w:t>Jayaraman</w:t>
      </w:r>
    </w:p>
    <w:p w14:paraId="25358306" w14:textId="77777777" w:rsidR="00E200BC" w:rsidRPr="00C84859" w:rsidRDefault="00E200BC" w:rsidP="00E200BC">
      <w:pPr>
        <w:pStyle w:val="BodyText"/>
        <w:spacing w:after="0"/>
        <w:ind w:left="720" w:firstLine="720"/>
        <w:rPr>
          <w:spacing w:val="-2"/>
          <w:sz w:val="18"/>
          <w:szCs w:val="18"/>
        </w:rPr>
      </w:pPr>
    </w:p>
    <w:p w14:paraId="2AA8D5FF" w14:textId="77777777" w:rsidR="00C84859" w:rsidRPr="00C84859" w:rsidRDefault="00971D08" w:rsidP="00C84859">
      <w:pPr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t>2:</w:t>
      </w:r>
      <w:r w:rsidR="00AA3BA6">
        <w:rPr>
          <w:rFonts w:asciiTheme="majorBidi" w:hAnsiTheme="majorBidi" w:cstheme="majorBidi"/>
          <w:b/>
          <w:sz w:val="22"/>
          <w:szCs w:val="22"/>
        </w:rPr>
        <w:t>00-2:15</w:t>
      </w:r>
      <w:r w:rsidR="001212B2" w:rsidRPr="00116070">
        <w:rPr>
          <w:rFonts w:asciiTheme="majorBidi" w:hAnsiTheme="majorBidi" w:cstheme="majorBidi"/>
          <w:b/>
          <w:sz w:val="22"/>
          <w:szCs w:val="22"/>
        </w:rPr>
        <w:tab/>
      </w:r>
      <w:bookmarkStart w:id="1" w:name="_5q5rv7yesfpp" w:colFirst="0" w:colLast="0"/>
      <w:bookmarkEnd w:id="1"/>
      <w:r w:rsidR="00C84859" w:rsidRPr="00C84859">
        <w:rPr>
          <w:rFonts w:ascii="Times New Roman" w:eastAsia="Times New Roman" w:hAnsi="Times New Roman"/>
          <w:b/>
          <w:sz w:val="22"/>
          <w:szCs w:val="22"/>
        </w:rPr>
        <w:t>ChessLink</w:t>
      </w:r>
    </w:p>
    <w:p w14:paraId="33950292" w14:textId="554C2B75" w:rsidR="008F21CE" w:rsidRPr="00C84859" w:rsidRDefault="00C84859" w:rsidP="00C84859">
      <w:pPr>
        <w:ind w:left="720" w:firstLine="720"/>
        <w:rPr>
          <w:rFonts w:ascii="Times New Roman" w:eastAsia="Times New Roman" w:hAnsi="Times New Roman"/>
          <w:sz w:val="18"/>
          <w:szCs w:val="18"/>
        </w:rPr>
      </w:pPr>
      <w:r w:rsidRPr="00C84859">
        <w:rPr>
          <w:rFonts w:ascii="Times New Roman" w:eastAsia="Times New Roman" w:hAnsi="Times New Roman"/>
          <w:sz w:val="18"/>
          <w:szCs w:val="18"/>
        </w:rPr>
        <w:t>Eric Concannon, Carlos Cueto, Jeremy Gagnon, Alex Smith, Thuong Tran, Kyle Verhagen</w:t>
      </w:r>
    </w:p>
    <w:p w14:paraId="79C2CF18" w14:textId="77777777" w:rsidR="00E722EC" w:rsidRPr="00116070" w:rsidRDefault="00E722EC" w:rsidP="00E722EC">
      <w:pPr>
        <w:rPr>
          <w:rFonts w:asciiTheme="majorBidi" w:eastAsia="Times New Roman" w:hAnsiTheme="majorBidi" w:cstheme="majorBidi"/>
          <w:sz w:val="16"/>
          <w:szCs w:val="16"/>
        </w:rPr>
      </w:pPr>
    </w:p>
    <w:p w14:paraId="0CD729F2" w14:textId="77777777" w:rsidR="00532399" w:rsidRDefault="00AA3BA6" w:rsidP="00532399">
      <w:pPr>
        <w:pStyle w:val="Heading1"/>
        <w:spacing w:before="0" w:after="0"/>
        <w:rPr>
          <w:rFonts w:ascii="Times New Roman" w:eastAsia="Times New Roman" w:hAnsi="Times New Roman" w:cs="Times New Roman"/>
          <w:sz w:val="22"/>
          <w:szCs w:val="22"/>
        </w:rPr>
      </w:pPr>
      <w:r w:rsidRPr="00532399">
        <w:rPr>
          <w:rFonts w:asciiTheme="majorBidi" w:hAnsiTheme="majorBidi" w:cstheme="majorBidi"/>
          <w:sz w:val="22"/>
          <w:szCs w:val="22"/>
        </w:rPr>
        <w:t>2:15</w:t>
      </w:r>
      <w:r w:rsidR="008F21CE" w:rsidRPr="00532399">
        <w:rPr>
          <w:rFonts w:asciiTheme="majorBidi" w:hAnsiTheme="majorBidi" w:cstheme="majorBidi"/>
          <w:sz w:val="22"/>
          <w:szCs w:val="22"/>
        </w:rPr>
        <w:t>-</w:t>
      </w:r>
      <w:r w:rsidRPr="00532399">
        <w:rPr>
          <w:rFonts w:asciiTheme="majorBidi" w:hAnsiTheme="majorBidi" w:cstheme="majorBidi"/>
          <w:sz w:val="22"/>
          <w:szCs w:val="22"/>
        </w:rPr>
        <w:t>2:30</w:t>
      </w:r>
      <w:r w:rsidR="008F21CE" w:rsidRPr="00532399">
        <w:rPr>
          <w:rFonts w:asciiTheme="majorBidi" w:hAnsiTheme="majorBidi" w:cstheme="majorBidi"/>
          <w:sz w:val="22"/>
          <w:szCs w:val="22"/>
        </w:rPr>
        <w:tab/>
      </w:r>
      <w:r w:rsidR="00532399" w:rsidRPr="00532399">
        <w:rPr>
          <w:rFonts w:ascii="Times New Roman" w:eastAsia="Times New Roman" w:hAnsi="Times New Roman" w:cs="Times New Roman"/>
          <w:sz w:val="22"/>
          <w:szCs w:val="22"/>
        </w:rPr>
        <w:t>Lookahead and Active Suspension System</w:t>
      </w:r>
    </w:p>
    <w:p w14:paraId="064DE4F3" w14:textId="77777777" w:rsidR="00532399" w:rsidRDefault="00532399" w:rsidP="00532399">
      <w:pPr>
        <w:pStyle w:val="Heading1"/>
        <w:spacing w:before="0" w:after="0"/>
        <w:ind w:left="720" w:firstLine="720"/>
        <w:rPr>
          <w:rFonts w:ascii="Times New Roman" w:eastAsia="Times New Roman" w:hAnsi="Times New Roman"/>
          <w:b w:val="0"/>
          <w:bCs w:val="0"/>
          <w:sz w:val="18"/>
          <w:szCs w:val="18"/>
        </w:rPr>
      </w:pPr>
      <w:r w:rsidRPr="00532399">
        <w:rPr>
          <w:rFonts w:ascii="Times New Roman" w:eastAsia="Times New Roman" w:hAnsi="Times New Roman"/>
          <w:b w:val="0"/>
          <w:bCs w:val="0"/>
          <w:sz w:val="18"/>
          <w:szCs w:val="18"/>
        </w:rPr>
        <w:t xml:space="preserve">Rajani Tabor, Stephanie Rongone, Robert Costello, John Foley, Brady Conlon, </w:t>
      </w:r>
    </w:p>
    <w:p w14:paraId="3D16800A" w14:textId="00A64912" w:rsidR="00532399" w:rsidRPr="00532399" w:rsidRDefault="00532399" w:rsidP="00532399">
      <w:pPr>
        <w:pStyle w:val="Heading1"/>
        <w:spacing w:before="0" w:after="0"/>
        <w:ind w:left="720" w:firstLine="720"/>
        <w:rPr>
          <w:rFonts w:ascii="Times New Roman" w:eastAsia="Times New Roman" w:hAnsi="Times New Roman" w:cs="Times New Roman"/>
          <w:sz w:val="18"/>
          <w:szCs w:val="18"/>
        </w:rPr>
      </w:pPr>
      <w:r w:rsidRPr="00532399">
        <w:rPr>
          <w:rFonts w:ascii="Times New Roman" w:eastAsia="Times New Roman" w:hAnsi="Times New Roman"/>
          <w:b w:val="0"/>
          <w:bCs w:val="0"/>
          <w:sz w:val="18"/>
          <w:szCs w:val="18"/>
        </w:rPr>
        <w:t>Gideon Rabson</w:t>
      </w:r>
    </w:p>
    <w:p w14:paraId="317E2542" w14:textId="77777777" w:rsidR="00AA3BA6" w:rsidRDefault="00AA3BA6" w:rsidP="005A40F5">
      <w:pPr>
        <w:ind w:left="720" w:firstLine="720"/>
        <w:rPr>
          <w:rFonts w:ascii="Times New Roman" w:hAnsi="Times New Roman" w:cs="Times New Roman"/>
          <w:sz w:val="20"/>
          <w:szCs w:val="20"/>
        </w:rPr>
      </w:pPr>
    </w:p>
    <w:p w14:paraId="0E75D776" w14:textId="1E5B4DAA" w:rsidR="00B24BA0" w:rsidRPr="00116070" w:rsidRDefault="00B24BA0" w:rsidP="00B24BA0">
      <w:pPr>
        <w:rPr>
          <w:rFonts w:asciiTheme="majorBidi" w:hAnsiTheme="majorBidi" w:cstheme="majorBidi"/>
          <w:b/>
          <w:bCs/>
          <w:sz w:val="22"/>
          <w:szCs w:val="22"/>
          <w:u w:val="single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2:</w:t>
      </w:r>
      <w:r w:rsidR="00AA3BA6">
        <w:rPr>
          <w:rFonts w:asciiTheme="majorBidi" w:hAnsiTheme="majorBidi" w:cstheme="majorBidi"/>
          <w:b/>
          <w:bCs/>
          <w:sz w:val="22"/>
          <w:szCs w:val="22"/>
        </w:rPr>
        <w:t>30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>-</w:t>
      </w:r>
      <w:r w:rsidR="00AA3BA6">
        <w:rPr>
          <w:rFonts w:asciiTheme="majorBidi" w:hAnsiTheme="majorBidi" w:cstheme="majorBidi"/>
          <w:b/>
          <w:bCs/>
          <w:sz w:val="22"/>
          <w:szCs w:val="22"/>
        </w:rPr>
        <w:t>2:45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Pr="00116070">
        <w:rPr>
          <w:rFonts w:asciiTheme="majorBidi" w:hAnsiTheme="majorBidi" w:cstheme="majorBidi"/>
          <w:b/>
          <w:bCs/>
          <w:sz w:val="22"/>
          <w:szCs w:val="22"/>
          <w:u w:val="single"/>
        </w:rPr>
        <w:t>Short Break</w:t>
      </w:r>
    </w:p>
    <w:p w14:paraId="0564FE20" w14:textId="77777777" w:rsidR="00B24BA0" w:rsidRDefault="00B24BA0" w:rsidP="005A40F5">
      <w:pPr>
        <w:ind w:left="720" w:firstLine="720"/>
        <w:rPr>
          <w:rFonts w:ascii="Times New Roman" w:hAnsi="Times New Roman" w:cs="Times New Roman"/>
          <w:sz w:val="20"/>
          <w:szCs w:val="20"/>
        </w:rPr>
      </w:pPr>
    </w:p>
    <w:p w14:paraId="332653C7" w14:textId="77777777" w:rsidR="00AA3BA6" w:rsidRDefault="00AA3BA6" w:rsidP="005A40F5">
      <w:pPr>
        <w:ind w:left="720" w:firstLine="720"/>
        <w:rPr>
          <w:rFonts w:ascii="Times New Roman" w:hAnsi="Times New Roman" w:cs="Times New Roman"/>
          <w:sz w:val="20"/>
          <w:szCs w:val="20"/>
        </w:rPr>
      </w:pPr>
    </w:p>
    <w:p w14:paraId="324C7F72" w14:textId="36BA77E4" w:rsidR="00E200BC" w:rsidRPr="005A0D47" w:rsidRDefault="00AA3BA6" w:rsidP="00E200BC">
      <w:pPr>
        <w:ind w:left="1440" w:hanging="1440"/>
        <w:rPr>
          <w:rFonts w:ascii="Times New Roman" w:hAnsi="Times New Roman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>2:45-3:00</w:t>
      </w:r>
      <w:r w:rsidR="00860A05" w:rsidRPr="00116070">
        <w:rPr>
          <w:rFonts w:asciiTheme="majorBidi" w:hAnsiTheme="majorBidi" w:cstheme="majorBidi"/>
          <w:sz w:val="22"/>
          <w:szCs w:val="22"/>
        </w:rPr>
        <w:tab/>
      </w:r>
      <w:r w:rsidR="00E200BC" w:rsidRPr="005A0D47">
        <w:rPr>
          <w:rFonts w:ascii="Times New Roman" w:hAnsi="Times New Roman"/>
          <w:b/>
          <w:bCs/>
          <w:sz w:val="20"/>
          <w:szCs w:val="20"/>
        </w:rPr>
        <w:t>Emergency Assistance UAV with Geolocation and Machine Learning</w:t>
      </w:r>
      <w:r w:rsidR="005A0D47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E200BC" w:rsidRPr="005A0D47">
        <w:rPr>
          <w:rFonts w:ascii="Times New Roman" w:hAnsi="Times New Roman"/>
          <w:b/>
          <w:bCs/>
          <w:sz w:val="20"/>
          <w:szCs w:val="20"/>
        </w:rPr>
        <w:t>(E.A.G.L.)</w:t>
      </w:r>
    </w:p>
    <w:p w14:paraId="4FBD274E" w14:textId="7680B902" w:rsidR="005A40F5" w:rsidRPr="00E200BC" w:rsidRDefault="00E200BC" w:rsidP="00E200BC">
      <w:pPr>
        <w:ind w:left="720" w:firstLine="720"/>
        <w:rPr>
          <w:rFonts w:asciiTheme="majorBidi" w:hAnsiTheme="majorBidi" w:cstheme="majorBidi"/>
          <w:sz w:val="18"/>
          <w:szCs w:val="18"/>
        </w:rPr>
      </w:pPr>
      <w:r w:rsidRPr="00E200BC">
        <w:rPr>
          <w:rFonts w:ascii="Times New Roman" w:hAnsi="Times New Roman"/>
          <w:sz w:val="18"/>
          <w:szCs w:val="18"/>
        </w:rPr>
        <w:t>Michael Zhang, Shengbo Zhao, YuXuan Sun, Simon Yu, David Wasserman</w:t>
      </w:r>
    </w:p>
    <w:p w14:paraId="6D0DE5F6" w14:textId="77777777" w:rsidR="005A40F5" w:rsidRDefault="005A40F5" w:rsidP="005A40F5">
      <w:pPr>
        <w:rPr>
          <w:rFonts w:ascii="Times New Roman" w:eastAsia="Times New Roman" w:hAnsi="Times New Roman"/>
          <w:sz w:val="18"/>
          <w:szCs w:val="18"/>
        </w:rPr>
      </w:pPr>
    </w:p>
    <w:p w14:paraId="60F30127" w14:textId="77777777" w:rsidR="00E200BC" w:rsidRPr="00113705" w:rsidRDefault="00971D08" w:rsidP="00E200BC">
      <w:pPr>
        <w:rPr>
          <w:rFonts w:ascii="Times New Roman" w:eastAsia="Times New Roman" w:hAnsi="Times New Roman"/>
          <w:b/>
          <w:color w:val="263238"/>
          <w:sz w:val="32"/>
          <w:szCs w:val="32"/>
        </w:rPr>
      </w:pPr>
      <w:r w:rsidRPr="005A40F5">
        <w:rPr>
          <w:rFonts w:asciiTheme="majorBidi" w:hAnsiTheme="majorBidi" w:cstheme="majorBidi"/>
          <w:b/>
          <w:bCs/>
          <w:sz w:val="22"/>
          <w:szCs w:val="22"/>
        </w:rPr>
        <w:t>3:</w:t>
      </w:r>
      <w:r w:rsidR="00AA3BA6">
        <w:rPr>
          <w:rFonts w:asciiTheme="majorBidi" w:hAnsiTheme="majorBidi" w:cstheme="majorBidi"/>
          <w:b/>
          <w:bCs/>
          <w:sz w:val="22"/>
          <w:szCs w:val="22"/>
        </w:rPr>
        <w:t>00-3:15</w:t>
      </w:r>
      <w:r w:rsidR="00860A05" w:rsidRPr="00375333">
        <w:rPr>
          <w:rFonts w:asciiTheme="majorBidi" w:hAnsiTheme="majorBidi" w:cstheme="majorBidi"/>
          <w:b/>
          <w:bCs/>
          <w:sz w:val="22"/>
          <w:szCs w:val="22"/>
        </w:rPr>
        <w:tab/>
      </w:r>
      <w:r w:rsidR="00E200BC" w:rsidRPr="00E200BC">
        <w:rPr>
          <w:rFonts w:ascii="Times New Roman" w:eastAsia="Times New Roman" w:hAnsi="Times New Roman"/>
          <w:b/>
          <w:sz w:val="22"/>
          <w:szCs w:val="22"/>
        </w:rPr>
        <w:t>TherapeuTech</w:t>
      </w:r>
    </w:p>
    <w:p w14:paraId="7F22767F" w14:textId="2617E7D4" w:rsidR="00E200BC" w:rsidRPr="00E200BC" w:rsidRDefault="00E200BC" w:rsidP="00E200BC">
      <w:pPr>
        <w:widowControl w:val="0"/>
        <w:ind w:left="720" w:firstLine="720"/>
        <w:rPr>
          <w:rFonts w:ascii="Times New Roman" w:eastAsia="Times New Roman" w:hAnsi="Times New Roman"/>
          <w:color w:val="263238"/>
          <w:sz w:val="18"/>
          <w:szCs w:val="18"/>
        </w:rPr>
      </w:pPr>
      <w:r w:rsidRPr="00E200BC">
        <w:rPr>
          <w:rFonts w:ascii="Times New Roman" w:eastAsia="Times New Roman" w:hAnsi="Times New Roman"/>
          <w:color w:val="263238"/>
          <w:sz w:val="18"/>
          <w:szCs w:val="18"/>
        </w:rPr>
        <w:t>Vinay Balaji, Timothy Bennett, Alexander Ingare, Gary Lvov, Ben Yoon</w:t>
      </w:r>
    </w:p>
    <w:p w14:paraId="3F18E14C" w14:textId="77777777" w:rsidR="005A40F5" w:rsidRDefault="005A40F5" w:rsidP="009106C7">
      <w:pPr>
        <w:spacing w:after="60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14:paraId="1736E5C1" w14:textId="77777777" w:rsidR="008234D2" w:rsidRPr="00AE262A" w:rsidRDefault="00AA3BA6" w:rsidP="008234D2">
      <w:pPr>
        <w:pStyle w:val="Normal1"/>
        <w:rPr>
          <w:rFonts w:ascii="Times New Roman" w:hAnsi="Times New Roman" w:cs="Times New Roman"/>
          <w:sz w:val="32"/>
          <w:szCs w:val="32"/>
        </w:rPr>
      </w:pPr>
      <w:r>
        <w:rPr>
          <w:rFonts w:asciiTheme="majorBidi" w:hAnsiTheme="majorBidi" w:cstheme="majorBidi"/>
          <w:b/>
          <w:bCs/>
          <w:szCs w:val="22"/>
        </w:rPr>
        <w:t>3:15-3:30</w:t>
      </w:r>
      <w:r w:rsidR="008234D2">
        <w:rPr>
          <w:rFonts w:asciiTheme="majorBidi" w:hAnsiTheme="majorBidi" w:cstheme="majorBidi"/>
          <w:b/>
          <w:bCs/>
          <w:szCs w:val="22"/>
        </w:rPr>
        <w:tab/>
      </w:r>
      <w:r w:rsidR="008234D2" w:rsidRPr="008234D2">
        <w:rPr>
          <w:rFonts w:ascii="Times New Roman" w:hAnsi="Times New Roman" w:cs="Times New Roman"/>
          <w:b/>
          <w:bCs/>
          <w:szCs w:val="22"/>
        </w:rPr>
        <w:t>Sensing and Mapping for Demining</w:t>
      </w:r>
    </w:p>
    <w:p w14:paraId="42563A7B" w14:textId="6A2B3EA1" w:rsidR="008234D2" w:rsidRPr="008234D2" w:rsidRDefault="008234D2" w:rsidP="008234D2">
      <w:pPr>
        <w:pStyle w:val="Normal1"/>
        <w:ind w:left="720" w:firstLine="720"/>
        <w:rPr>
          <w:rFonts w:ascii="Times New Roman" w:hAnsi="Times New Roman" w:cs="Times New Roman"/>
          <w:sz w:val="16"/>
          <w:szCs w:val="16"/>
        </w:rPr>
      </w:pPr>
      <w:r w:rsidRPr="008234D2">
        <w:rPr>
          <w:rFonts w:ascii="Times New Roman" w:hAnsi="Times New Roman" w:cs="Times New Roman"/>
          <w:sz w:val="16"/>
          <w:szCs w:val="16"/>
        </w:rPr>
        <w:t>Alston Liu, Brian Kubinec, Thomas Czartoryski, Isaac Fong, Nathaniel Pyo, Anthony Adade</w:t>
      </w:r>
      <w:r w:rsidRPr="008234D2">
        <w:rPr>
          <w:rFonts w:ascii="Times New Roman" w:hAnsi="Times New Roman" w:cs="Times New Roman"/>
          <w:sz w:val="16"/>
          <w:szCs w:val="16"/>
        </w:rPr>
        <w:tab/>
      </w:r>
    </w:p>
    <w:p w14:paraId="045A22F4" w14:textId="77777777" w:rsidR="00AA3BA6" w:rsidRDefault="00AA3BA6" w:rsidP="009106C7">
      <w:pPr>
        <w:spacing w:after="60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14:paraId="011771CB" w14:textId="77777777" w:rsidR="005B0F7E" w:rsidRPr="005B0F7E" w:rsidRDefault="00AA3BA6" w:rsidP="005B0F7E">
      <w:pPr>
        <w:pBdr>
          <w:top w:val="nil"/>
          <w:left w:val="nil"/>
          <w:bottom w:val="nil"/>
          <w:right w:val="nil"/>
          <w:between w:val="nil"/>
        </w:pBdr>
        <w:rPr>
          <w:rFonts w:asciiTheme="majorBidi" w:eastAsia="Times" w:hAnsiTheme="majorBidi" w:cstheme="majorBidi"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>3:30-3:45</w:t>
      </w:r>
      <w:r w:rsidR="00860A05"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="005B0F7E" w:rsidRPr="005B0F7E">
        <w:rPr>
          <w:rFonts w:asciiTheme="majorBidi" w:eastAsia="Times" w:hAnsiTheme="majorBidi" w:cstheme="majorBidi"/>
          <w:b/>
          <w:sz w:val="22"/>
          <w:szCs w:val="22"/>
        </w:rPr>
        <w:t>Smart Wearable Exercise Activity Trainer</w:t>
      </w:r>
      <w:r w:rsidR="005B0F7E" w:rsidRPr="005B0F7E">
        <w:rPr>
          <w:rFonts w:asciiTheme="majorBidi" w:eastAsia="Times" w:hAnsiTheme="majorBidi" w:cstheme="majorBidi"/>
          <w:sz w:val="22"/>
          <w:szCs w:val="22"/>
        </w:rPr>
        <w:t xml:space="preserve"> (</w:t>
      </w:r>
      <w:r w:rsidR="005B0F7E" w:rsidRPr="005B0F7E">
        <w:rPr>
          <w:rFonts w:asciiTheme="majorBidi" w:eastAsia="Times" w:hAnsiTheme="majorBidi" w:cstheme="majorBidi"/>
          <w:b/>
          <w:sz w:val="22"/>
          <w:szCs w:val="22"/>
        </w:rPr>
        <w:t>SWEAT)</w:t>
      </w:r>
    </w:p>
    <w:p w14:paraId="5B7B9DDE" w14:textId="71FEBD6B" w:rsidR="005B0F7E" w:rsidRPr="005B0F7E" w:rsidRDefault="005B0F7E" w:rsidP="005B0F7E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Theme="majorBidi" w:eastAsia="Times" w:hAnsiTheme="majorBidi" w:cstheme="majorBidi"/>
          <w:sz w:val="16"/>
          <w:szCs w:val="16"/>
        </w:rPr>
      </w:pPr>
      <w:r w:rsidRPr="005B0F7E">
        <w:rPr>
          <w:rFonts w:asciiTheme="majorBidi" w:eastAsia="Times" w:hAnsiTheme="majorBidi" w:cstheme="majorBidi"/>
          <w:sz w:val="16"/>
          <w:szCs w:val="16"/>
        </w:rPr>
        <w:t xml:space="preserve">Aaron Ky-Riesenbach, Masha Drapkin, Samuel Haggans, Sofia Kolobaev,Thomas Noochan </w:t>
      </w:r>
      <w:r w:rsidRPr="005B0F7E">
        <w:rPr>
          <w:rFonts w:asciiTheme="majorBidi" w:eastAsia="Times" w:hAnsiTheme="majorBidi" w:cstheme="majorBidi"/>
          <w:sz w:val="16"/>
          <w:szCs w:val="16"/>
        </w:rPr>
        <w:tab/>
      </w:r>
    </w:p>
    <w:p w14:paraId="1F054D0A" w14:textId="77777777" w:rsidR="00AA3BA6" w:rsidRDefault="00AA3BA6" w:rsidP="009106C7">
      <w:pPr>
        <w:spacing w:after="60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14:paraId="61A481E5" w14:textId="77777777" w:rsidR="005A0D47" w:rsidRPr="007E6D83" w:rsidRDefault="00AA3BA6" w:rsidP="005A0D47">
      <w:pPr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>3:45-4:00</w:t>
      </w:r>
      <w:r w:rsidR="005A0D47">
        <w:rPr>
          <w:rFonts w:asciiTheme="majorBidi" w:hAnsiTheme="majorBidi" w:cstheme="majorBidi"/>
          <w:b/>
          <w:bCs/>
          <w:sz w:val="22"/>
          <w:szCs w:val="22"/>
        </w:rPr>
        <w:tab/>
      </w:r>
      <w:r w:rsidR="005A0D47" w:rsidRPr="005A0D47">
        <w:rPr>
          <w:rFonts w:ascii="Times New Roman" w:eastAsia="Times New Roman" w:hAnsi="Times New Roman"/>
          <w:b/>
          <w:sz w:val="22"/>
          <w:szCs w:val="22"/>
        </w:rPr>
        <w:t>Chiplet: a Smart Circuit Lab</w:t>
      </w:r>
    </w:p>
    <w:p w14:paraId="440751BF" w14:textId="0D393222" w:rsidR="00AA3BA6" w:rsidRPr="005A0D47" w:rsidRDefault="005A0D47" w:rsidP="005A0D47">
      <w:pPr>
        <w:ind w:left="720" w:firstLine="720"/>
        <w:rPr>
          <w:rFonts w:ascii="Times New Roman" w:eastAsia="Times New Roman" w:hAnsi="Times New Roman"/>
        </w:rPr>
      </w:pPr>
      <w:r w:rsidRPr="005A0D47">
        <w:rPr>
          <w:rFonts w:ascii="Times New Roman" w:eastAsia="Times New Roman" w:hAnsi="Times New Roman"/>
          <w:sz w:val="18"/>
          <w:szCs w:val="18"/>
        </w:rPr>
        <w:t>Gabrielle Acuña, AJ Astorina, Griffin Boyle, Keegan Lanzillotta, Galen W</w:t>
      </w:r>
      <w:r>
        <w:rPr>
          <w:rFonts w:ascii="Times New Roman" w:eastAsia="Times New Roman" w:hAnsi="Times New Roman"/>
        </w:rPr>
        <w:t>u</w:t>
      </w:r>
    </w:p>
    <w:p w14:paraId="7F023347" w14:textId="77777777" w:rsidR="00AA3BA6" w:rsidRDefault="00AA3BA6" w:rsidP="009106C7">
      <w:pPr>
        <w:spacing w:after="60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14:paraId="79D8B937" w14:textId="1B5ED6EE" w:rsidR="005D1065" w:rsidRPr="00116070" w:rsidRDefault="00AA3BA6" w:rsidP="009106C7">
      <w:pPr>
        <w:spacing w:after="60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t>4:00-4:30</w:t>
      </w:r>
      <w:r>
        <w:rPr>
          <w:rFonts w:asciiTheme="majorBidi" w:hAnsiTheme="majorBidi" w:cstheme="majorBidi"/>
          <w:b/>
          <w:sz w:val="22"/>
          <w:szCs w:val="22"/>
        </w:rPr>
        <w:tab/>
      </w:r>
      <w:r w:rsidR="00860A05" w:rsidRPr="00116070">
        <w:rPr>
          <w:rFonts w:asciiTheme="majorBidi" w:hAnsiTheme="majorBidi" w:cstheme="majorBidi"/>
          <w:b/>
          <w:sz w:val="22"/>
          <w:szCs w:val="22"/>
        </w:rPr>
        <w:t>Judges Deliberation</w:t>
      </w:r>
      <w:bookmarkStart w:id="2" w:name="_gjdgxs" w:colFirst="0" w:colLast="0"/>
      <w:bookmarkEnd w:id="2"/>
    </w:p>
    <w:p w14:paraId="55509C09" w14:textId="77777777" w:rsidR="005D1065" w:rsidRPr="005A0D47" w:rsidRDefault="005D1065" w:rsidP="00860A05">
      <w:pPr>
        <w:spacing w:after="60"/>
        <w:jc w:val="both"/>
        <w:rPr>
          <w:rFonts w:asciiTheme="majorBidi" w:hAnsiTheme="majorBidi" w:cstheme="majorBidi"/>
          <w:b/>
          <w:sz w:val="16"/>
          <w:szCs w:val="16"/>
        </w:rPr>
      </w:pPr>
    </w:p>
    <w:p w14:paraId="63B57E40" w14:textId="59AFBB63" w:rsidR="005D1065" w:rsidRPr="00116070" w:rsidRDefault="005D1065" w:rsidP="005D1065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4:</w:t>
      </w:r>
      <w:r w:rsidR="009B46A2">
        <w:rPr>
          <w:rFonts w:asciiTheme="majorBidi" w:hAnsiTheme="majorBidi" w:cstheme="majorBidi"/>
          <w:b/>
          <w:bCs/>
          <w:sz w:val="22"/>
          <w:szCs w:val="22"/>
        </w:rPr>
        <w:t>30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>-</w:t>
      </w:r>
      <w:r w:rsidR="009106C7" w:rsidRPr="00116070">
        <w:rPr>
          <w:rFonts w:asciiTheme="majorBidi" w:hAnsiTheme="majorBidi" w:cstheme="majorBidi"/>
          <w:b/>
          <w:bCs/>
          <w:sz w:val="22"/>
          <w:szCs w:val="22"/>
        </w:rPr>
        <w:t>4:</w:t>
      </w:r>
      <w:r w:rsidR="009B46A2">
        <w:rPr>
          <w:rFonts w:asciiTheme="majorBidi" w:hAnsiTheme="majorBidi" w:cstheme="majorBidi"/>
          <w:b/>
          <w:bCs/>
          <w:sz w:val="22"/>
          <w:szCs w:val="22"/>
        </w:rPr>
        <w:t>45</w:t>
      </w:r>
      <w:r w:rsidRPr="00116070">
        <w:rPr>
          <w:rFonts w:asciiTheme="majorBidi" w:hAnsiTheme="majorBidi" w:cstheme="majorBidi"/>
          <w:b/>
          <w:bCs/>
          <w:sz w:val="22"/>
          <w:szCs w:val="22"/>
        </w:rPr>
        <w:tab/>
      </w:r>
      <w:r w:rsidRPr="00116070">
        <w:rPr>
          <w:rFonts w:asciiTheme="majorBidi" w:hAnsiTheme="majorBidi" w:cstheme="majorBidi"/>
          <w:b/>
          <w:sz w:val="22"/>
          <w:szCs w:val="22"/>
        </w:rPr>
        <w:t xml:space="preserve">Award Announcement </w:t>
      </w:r>
    </w:p>
    <w:p w14:paraId="1BF5B4AA" w14:textId="77777777" w:rsidR="009106C7" w:rsidRPr="005A0D47" w:rsidRDefault="009106C7" w:rsidP="005D1065">
      <w:pPr>
        <w:spacing w:after="60"/>
        <w:jc w:val="both"/>
        <w:rPr>
          <w:rFonts w:asciiTheme="majorBidi" w:hAnsiTheme="majorBidi" w:cstheme="majorBidi"/>
          <w:b/>
          <w:sz w:val="16"/>
          <w:szCs w:val="16"/>
        </w:rPr>
      </w:pPr>
    </w:p>
    <w:p w14:paraId="2B1E2718" w14:textId="77777777" w:rsidR="005A0D47" w:rsidRDefault="009106C7" w:rsidP="005A0D47">
      <w:pPr>
        <w:spacing w:after="60"/>
        <w:jc w:val="both"/>
        <w:rPr>
          <w:rFonts w:asciiTheme="majorBidi" w:hAnsiTheme="majorBidi" w:cstheme="majorBidi"/>
          <w:b/>
          <w:sz w:val="22"/>
          <w:szCs w:val="22"/>
        </w:rPr>
      </w:pPr>
      <w:r w:rsidRPr="00116070">
        <w:rPr>
          <w:rFonts w:asciiTheme="majorBidi" w:hAnsiTheme="majorBidi" w:cstheme="majorBidi"/>
          <w:b/>
          <w:sz w:val="22"/>
          <w:szCs w:val="22"/>
        </w:rPr>
        <w:t>4:</w:t>
      </w:r>
      <w:r w:rsidR="009B46A2">
        <w:rPr>
          <w:rFonts w:asciiTheme="majorBidi" w:hAnsiTheme="majorBidi" w:cstheme="majorBidi"/>
          <w:b/>
          <w:sz w:val="22"/>
          <w:szCs w:val="22"/>
        </w:rPr>
        <w:t>45</w:t>
      </w:r>
      <w:r w:rsidRPr="00116070">
        <w:rPr>
          <w:rFonts w:asciiTheme="majorBidi" w:hAnsiTheme="majorBidi" w:cstheme="majorBidi"/>
          <w:b/>
          <w:sz w:val="22"/>
          <w:szCs w:val="22"/>
        </w:rPr>
        <w:t>-</w:t>
      </w:r>
      <w:r w:rsidR="009B46A2">
        <w:rPr>
          <w:rFonts w:asciiTheme="majorBidi" w:hAnsiTheme="majorBidi" w:cstheme="majorBidi"/>
          <w:b/>
          <w:sz w:val="22"/>
          <w:szCs w:val="22"/>
        </w:rPr>
        <w:t>5:00</w:t>
      </w:r>
      <w:r w:rsidRPr="00116070">
        <w:rPr>
          <w:rFonts w:asciiTheme="majorBidi" w:hAnsiTheme="majorBidi" w:cstheme="majorBidi"/>
          <w:b/>
          <w:sz w:val="22"/>
          <w:szCs w:val="22"/>
        </w:rPr>
        <w:tab/>
        <w:t>Pictures with the Judges</w:t>
      </w:r>
    </w:p>
    <w:p w14:paraId="55A2EF2D" w14:textId="49FAB98E" w:rsidR="00B7219D" w:rsidRPr="005A0D47" w:rsidRDefault="005D1065" w:rsidP="005A0D47">
      <w:pPr>
        <w:spacing w:after="60"/>
        <w:ind w:left="720" w:firstLine="720"/>
        <w:jc w:val="both"/>
        <w:rPr>
          <w:rFonts w:asciiTheme="majorBidi" w:hAnsiTheme="majorBidi" w:cstheme="majorBidi"/>
          <w:b/>
          <w:sz w:val="22"/>
          <w:szCs w:val="22"/>
        </w:rPr>
      </w:pPr>
      <w:r w:rsidRPr="00116070">
        <w:rPr>
          <w:rFonts w:asciiTheme="majorBidi" w:hAnsiTheme="majorBidi" w:cstheme="majorBidi"/>
          <w:b/>
          <w:bCs/>
          <w:sz w:val="22"/>
          <w:szCs w:val="22"/>
        </w:rPr>
        <w:t>End of Program 5:00 PM.</w:t>
      </w:r>
    </w:p>
    <w:sectPr w:rsidR="00B7219D" w:rsidRPr="005A0D47" w:rsidSect="006C69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439" w:right="1800" w:bottom="1440" w:left="24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09C67" w14:textId="77777777" w:rsidR="00910675" w:rsidRDefault="00910675" w:rsidP="00060425">
      <w:r>
        <w:separator/>
      </w:r>
    </w:p>
  </w:endnote>
  <w:endnote w:type="continuationSeparator" w:id="0">
    <w:p w14:paraId="21BB9DC3" w14:textId="77777777" w:rsidR="00910675" w:rsidRDefault="00910675" w:rsidP="0006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8EE57" w14:textId="77777777" w:rsidR="00996B42" w:rsidRDefault="00996B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60C62" w14:textId="77777777" w:rsidR="00A152B1" w:rsidRDefault="0009404A" w:rsidP="00983E1A">
    <w:pPr>
      <w:ind w:left="-1440"/>
      <w:jc w:val="center"/>
    </w:pPr>
    <w:r>
      <w:fldChar w:fldCharType="begin"/>
    </w:r>
    <w:r w:rsidR="00983E1A">
      <w:instrText xml:space="preserve"> PAGE   \* MERGEFORMAT </w:instrText>
    </w:r>
    <w:r>
      <w:fldChar w:fldCharType="separate"/>
    </w:r>
    <w:r w:rsidR="00F52A70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18D54" w14:textId="77777777" w:rsidR="00996B42" w:rsidRDefault="00996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AC933" w14:textId="77777777" w:rsidR="00910675" w:rsidRDefault="00910675" w:rsidP="00060425">
      <w:r>
        <w:separator/>
      </w:r>
    </w:p>
  </w:footnote>
  <w:footnote w:type="continuationSeparator" w:id="0">
    <w:p w14:paraId="643D0CFE" w14:textId="77777777" w:rsidR="00910675" w:rsidRDefault="00910675" w:rsidP="00060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F5440" w14:textId="77777777" w:rsidR="00996B42" w:rsidRDefault="00996B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8CBA4" w14:textId="77777777" w:rsidR="00754B4D" w:rsidRDefault="00754B4D">
    <w:pPr>
      <w:pStyle w:val="Header"/>
    </w:pPr>
    <w:r>
      <w:rPr>
        <w:noProof/>
      </w:rPr>
      <w:drawing>
        <wp:anchor distT="0" distB="0" distL="114300" distR="114300" simplePos="0" relativeHeight="251656704" behindDoc="1" locked="1" layoutInCell="1" allowOverlap="1" wp14:anchorId="3E32FA77" wp14:editId="44BF775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3670" cy="100584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ign Student:Users:student:Downloads:Logos for Jared:College/Schools:CCISLetterheadNew_se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29148" w14:textId="77777777" w:rsidR="00754B4D" w:rsidRDefault="00EF6E8A" w:rsidP="00916C39">
    <w:pPr>
      <w:pStyle w:val="Header"/>
      <w:tabs>
        <w:tab w:val="left" w:pos="7380"/>
      </w:tabs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1" layoutInCell="1" allowOverlap="1" wp14:anchorId="0051B207" wp14:editId="59276838">
              <wp:simplePos x="0" y="0"/>
              <wp:positionH relativeFrom="margin">
                <wp:posOffset>-1393190</wp:posOffset>
              </wp:positionH>
              <wp:positionV relativeFrom="page">
                <wp:posOffset>3397885</wp:posOffset>
              </wp:positionV>
              <wp:extent cx="1143000" cy="1787525"/>
              <wp:effectExtent l="0" t="0" r="0" b="0"/>
              <wp:wrapTight wrapText="bothSides">
                <wp:wrapPolygon edited="0">
                  <wp:start x="1080" y="0"/>
                  <wp:lineTo x="1080" y="21408"/>
                  <wp:lineTo x="20520" y="21408"/>
                  <wp:lineTo x="20520" y="0"/>
                  <wp:lineTo x="1080" y="0"/>
                </wp:wrapPolygon>
              </wp:wrapTight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1787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E59801" w14:textId="77777777" w:rsidR="00F65D2B" w:rsidRPr="005A36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i/>
                              <w:color w:val="5C452E"/>
                              <w:sz w:val="18"/>
                              <w:szCs w:val="18"/>
                            </w:rPr>
                          </w:pPr>
                          <w:r w:rsidRPr="005A36A7">
                            <w:rPr>
                              <w:rFonts w:ascii="Arial Narrow" w:hAnsi="Arial Narrow"/>
                              <w:i/>
                              <w:color w:val="5C452E"/>
                              <w:sz w:val="18"/>
                              <w:szCs w:val="18"/>
                            </w:rPr>
                            <w:t>Electrical &amp; Computer Engineering</w:t>
                          </w:r>
                        </w:p>
                        <w:p w14:paraId="160519EF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8"/>
                              <w:szCs w:val="18"/>
                            </w:rPr>
                          </w:pPr>
                        </w:p>
                        <w:p w14:paraId="5CC0A8CF" w14:textId="77777777" w:rsidR="00F65D2B" w:rsidRPr="003912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409</w:t>
                          </w:r>
                          <w:r w:rsidR="00F65D2B"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Dana Research Center</w:t>
                          </w:r>
                        </w:p>
                        <w:p w14:paraId="6618F5DF" w14:textId="77777777" w:rsidR="00F65D2B" w:rsidRPr="003912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360 Huntington Avenue</w:t>
                          </w:r>
                        </w:p>
                        <w:p w14:paraId="669D62B2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Boston, MA 0</w:t>
                          </w:r>
                          <w:r w:rsidR="00996B42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2115</w:t>
                          </w:r>
                        </w:p>
                        <w:p w14:paraId="3EE03C14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</w:p>
                        <w:p w14:paraId="3B6D96F2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617.373.</w:t>
                          </w:r>
                          <w:r w:rsidR="00996B42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4159</w:t>
                          </w:r>
                        </w:p>
                        <w:p w14:paraId="764486EC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  <w:r w:rsidRPr="003912A7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fax 617.373.</w:t>
                          </w:r>
                          <w:r w:rsidR="00996B42"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8970</w:t>
                          </w:r>
                        </w:p>
                        <w:p w14:paraId="3DF8F0BD" w14:textId="77777777" w:rsidR="00F65D2B" w:rsidRPr="003912A7" w:rsidRDefault="00F65D2B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</w:pPr>
                        </w:p>
                        <w:p w14:paraId="123856CF" w14:textId="77777777" w:rsidR="00F65D2B" w:rsidRPr="003912A7" w:rsidRDefault="00996B42" w:rsidP="00F65D2B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5C452E"/>
                              <w:sz w:val="16"/>
                              <w:szCs w:val="16"/>
                            </w:rPr>
                            <w:t>www.ece.neu.edu</w:t>
                          </w:r>
                        </w:p>
                        <w:p w14:paraId="1666F601" w14:textId="77777777" w:rsidR="00F65D2B" w:rsidRPr="003912A7" w:rsidRDefault="00F65D2B" w:rsidP="00307B30">
                          <w:pPr>
                            <w:jc w:val="right"/>
                            <w:rPr>
                              <w:rFonts w:ascii="Arial Narrow" w:hAnsi="Arial Narrow"/>
                              <w:color w:val="5C452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1B20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09.7pt;margin-top:267.55pt;width:90pt;height:140.75pt;z-index:-2516577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" filled="f" stroked="f" strokeweight=".5pt">
              <v:textbox>
                <w:txbxContent>
                  <w:p w14:paraId="2FE59801" w14:textId="77777777" w:rsidR="00F65D2B" w:rsidRPr="005A36A7" w:rsidRDefault="00996B42" w:rsidP="00F65D2B">
                    <w:pPr>
                      <w:jc w:val="right"/>
                      <w:rPr>
                        <w:rFonts w:ascii="Arial Narrow" w:hAnsi="Arial Narrow"/>
                        <w:i/>
                        <w:color w:val="5C452E"/>
                        <w:sz w:val="18"/>
                        <w:szCs w:val="18"/>
                      </w:rPr>
                    </w:pPr>
                    <w:r w:rsidRPr="005A36A7">
                      <w:rPr>
                        <w:rFonts w:ascii="Arial Narrow" w:hAnsi="Arial Narrow"/>
                        <w:i/>
                        <w:color w:val="5C452E"/>
                        <w:sz w:val="18"/>
                        <w:szCs w:val="18"/>
                      </w:rPr>
                      <w:t>Electrical &amp; Computer Engineering</w:t>
                    </w:r>
                  </w:p>
                  <w:p w14:paraId="160519EF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8"/>
                        <w:szCs w:val="18"/>
                      </w:rPr>
                    </w:pPr>
                  </w:p>
                  <w:p w14:paraId="5CC0A8CF" w14:textId="77777777" w:rsidR="00F65D2B" w:rsidRPr="003912A7" w:rsidRDefault="00996B42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409</w:t>
                    </w:r>
                    <w:r w:rsidR="00F65D2B"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Dana Research Center</w:t>
                    </w:r>
                  </w:p>
                  <w:p w14:paraId="6618F5DF" w14:textId="77777777" w:rsidR="00F65D2B" w:rsidRPr="003912A7" w:rsidRDefault="00996B42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360 Huntington Avenue</w:t>
                    </w:r>
                  </w:p>
                  <w:p w14:paraId="669D62B2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Boston, MA 0</w:t>
                    </w:r>
                    <w:r w:rsidR="00996B42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2115</w:t>
                    </w:r>
                  </w:p>
                  <w:p w14:paraId="3EE03C14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</w:p>
                  <w:p w14:paraId="3B6D96F2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617.373.</w:t>
                    </w:r>
                    <w:r w:rsidR="00996B42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4159</w:t>
                    </w:r>
                  </w:p>
                  <w:p w14:paraId="764486EC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  <w:r w:rsidRPr="003912A7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fax 617.373.</w:t>
                    </w:r>
                    <w:r w:rsidR="00996B42"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8970</w:t>
                    </w:r>
                  </w:p>
                  <w:p w14:paraId="3DF8F0BD" w14:textId="77777777" w:rsidR="00F65D2B" w:rsidRPr="003912A7" w:rsidRDefault="00F65D2B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</w:pPr>
                  </w:p>
                  <w:p w14:paraId="123856CF" w14:textId="77777777" w:rsidR="00F65D2B" w:rsidRPr="003912A7" w:rsidRDefault="00996B42" w:rsidP="00F65D2B">
                    <w:pPr>
                      <w:jc w:val="right"/>
                      <w:rPr>
                        <w:rFonts w:ascii="Arial Narrow" w:hAnsi="Arial Narrow"/>
                        <w:color w:val="5C452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5C452E"/>
                        <w:sz w:val="16"/>
                        <w:szCs w:val="16"/>
                      </w:rPr>
                      <w:t>www.ece.neu.edu</w:t>
                    </w:r>
                  </w:p>
                  <w:p w14:paraId="1666F601" w14:textId="77777777" w:rsidR="00F65D2B" w:rsidRPr="003912A7" w:rsidRDefault="00F65D2B" w:rsidP="00307B30">
                    <w:pPr>
                      <w:jc w:val="right"/>
                      <w:rPr>
                        <w:rFonts w:ascii="Arial Narrow" w:hAnsi="Arial Narrow"/>
                        <w:color w:val="5C452E"/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 anchory="page"/>
              <w10:anchorlock/>
            </v:shape>
          </w:pict>
        </mc:Fallback>
      </mc:AlternateContent>
    </w:r>
    <w:r w:rsidR="00BC168C">
      <w:rPr>
        <w:noProof/>
      </w:rPr>
      <w:drawing>
        <wp:anchor distT="0" distB="0" distL="114300" distR="114300" simplePos="0" relativeHeight="251657728" behindDoc="1" locked="0" layoutInCell="1" allowOverlap="1" wp14:anchorId="57D61698" wp14:editId="4B2D9CCF">
          <wp:simplePos x="0" y="0"/>
          <wp:positionH relativeFrom="column">
            <wp:posOffset>-1543050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Student:Users:student:Downloads:Logos for Jared:College/Schools:exports:CAMDLetterhead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F72CB"/>
    <w:multiLevelType w:val="hybridMultilevel"/>
    <w:tmpl w:val="69D6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405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CA"/>
    <w:rsid w:val="00013AAF"/>
    <w:rsid w:val="00030462"/>
    <w:rsid w:val="000443CD"/>
    <w:rsid w:val="00044B22"/>
    <w:rsid w:val="00053E02"/>
    <w:rsid w:val="00055E26"/>
    <w:rsid w:val="00060425"/>
    <w:rsid w:val="00080219"/>
    <w:rsid w:val="00081847"/>
    <w:rsid w:val="00083D3A"/>
    <w:rsid w:val="000879EC"/>
    <w:rsid w:val="00092159"/>
    <w:rsid w:val="0009404A"/>
    <w:rsid w:val="000A1CAC"/>
    <w:rsid w:val="000B0FB7"/>
    <w:rsid w:val="000C3660"/>
    <w:rsid w:val="000C4433"/>
    <w:rsid w:val="000E3B59"/>
    <w:rsid w:val="001049E6"/>
    <w:rsid w:val="00116070"/>
    <w:rsid w:val="00116132"/>
    <w:rsid w:val="001212B2"/>
    <w:rsid w:val="00122A48"/>
    <w:rsid w:val="00132977"/>
    <w:rsid w:val="00134205"/>
    <w:rsid w:val="001361FE"/>
    <w:rsid w:val="00144FED"/>
    <w:rsid w:val="00145283"/>
    <w:rsid w:val="00146237"/>
    <w:rsid w:val="00155D47"/>
    <w:rsid w:val="00176470"/>
    <w:rsid w:val="0018689B"/>
    <w:rsid w:val="00197461"/>
    <w:rsid w:val="001A6405"/>
    <w:rsid w:val="001A7997"/>
    <w:rsid w:val="001B173F"/>
    <w:rsid w:val="001C2C93"/>
    <w:rsid w:val="001C7E13"/>
    <w:rsid w:val="001D2ACF"/>
    <w:rsid w:val="001D4017"/>
    <w:rsid w:val="001E1545"/>
    <w:rsid w:val="001E48C8"/>
    <w:rsid w:val="001F7F26"/>
    <w:rsid w:val="00203557"/>
    <w:rsid w:val="00203EE6"/>
    <w:rsid w:val="0021610A"/>
    <w:rsid w:val="00221C68"/>
    <w:rsid w:val="00235592"/>
    <w:rsid w:val="002419D0"/>
    <w:rsid w:val="002432A7"/>
    <w:rsid w:val="00256AB6"/>
    <w:rsid w:val="00265091"/>
    <w:rsid w:val="00271825"/>
    <w:rsid w:val="002A0D1D"/>
    <w:rsid w:val="002B22B2"/>
    <w:rsid w:val="002D2FD7"/>
    <w:rsid w:val="002D7306"/>
    <w:rsid w:val="002F340D"/>
    <w:rsid w:val="002F4F44"/>
    <w:rsid w:val="00302259"/>
    <w:rsid w:val="00307B30"/>
    <w:rsid w:val="003170B7"/>
    <w:rsid w:val="00317C89"/>
    <w:rsid w:val="0033322B"/>
    <w:rsid w:val="00343921"/>
    <w:rsid w:val="00372713"/>
    <w:rsid w:val="00375333"/>
    <w:rsid w:val="00386AC6"/>
    <w:rsid w:val="00390F74"/>
    <w:rsid w:val="003912A7"/>
    <w:rsid w:val="00394DA0"/>
    <w:rsid w:val="003A5A0F"/>
    <w:rsid w:val="003C760D"/>
    <w:rsid w:val="003D69E2"/>
    <w:rsid w:val="003E0F53"/>
    <w:rsid w:val="004062B7"/>
    <w:rsid w:val="00421660"/>
    <w:rsid w:val="004368A6"/>
    <w:rsid w:val="00462A48"/>
    <w:rsid w:val="00466901"/>
    <w:rsid w:val="00475E76"/>
    <w:rsid w:val="004B6747"/>
    <w:rsid w:val="004D08AD"/>
    <w:rsid w:val="00510751"/>
    <w:rsid w:val="00520246"/>
    <w:rsid w:val="00520AD9"/>
    <w:rsid w:val="00523447"/>
    <w:rsid w:val="00532399"/>
    <w:rsid w:val="00534436"/>
    <w:rsid w:val="00553507"/>
    <w:rsid w:val="005678E9"/>
    <w:rsid w:val="00574C95"/>
    <w:rsid w:val="00585C89"/>
    <w:rsid w:val="005979BA"/>
    <w:rsid w:val="005A0D47"/>
    <w:rsid w:val="005A36A7"/>
    <w:rsid w:val="005A40F5"/>
    <w:rsid w:val="005B0F7E"/>
    <w:rsid w:val="005B7914"/>
    <w:rsid w:val="005D1065"/>
    <w:rsid w:val="005D7230"/>
    <w:rsid w:val="005E16E7"/>
    <w:rsid w:val="005F695A"/>
    <w:rsid w:val="00616541"/>
    <w:rsid w:val="00620B30"/>
    <w:rsid w:val="00621533"/>
    <w:rsid w:val="0062210E"/>
    <w:rsid w:val="00631FCA"/>
    <w:rsid w:val="00647CD9"/>
    <w:rsid w:val="006536FA"/>
    <w:rsid w:val="00660ECE"/>
    <w:rsid w:val="006724A9"/>
    <w:rsid w:val="006772BC"/>
    <w:rsid w:val="006971CD"/>
    <w:rsid w:val="006C6971"/>
    <w:rsid w:val="006D1E34"/>
    <w:rsid w:val="006E376C"/>
    <w:rsid w:val="006F1266"/>
    <w:rsid w:val="0070078A"/>
    <w:rsid w:val="00701811"/>
    <w:rsid w:val="00731180"/>
    <w:rsid w:val="007447B8"/>
    <w:rsid w:val="0074778C"/>
    <w:rsid w:val="00754B4D"/>
    <w:rsid w:val="00787315"/>
    <w:rsid w:val="007961E2"/>
    <w:rsid w:val="007D0C89"/>
    <w:rsid w:val="007D1640"/>
    <w:rsid w:val="007E19EC"/>
    <w:rsid w:val="007F0FCC"/>
    <w:rsid w:val="007F5D5C"/>
    <w:rsid w:val="00812CAC"/>
    <w:rsid w:val="00814D23"/>
    <w:rsid w:val="0081512C"/>
    <w:rsid w:val="008234D2"/>
    <w:rsid w:val="0084062F"/>
    <w:rsid w:val="00855C23"/>
    <w:rsid w:val="00860A05"/>
    <w:rsid w:val="00861B9C"/>
    <w:rsid w:val="008702EB"/>
    <w:rsid w:val="0087393F"/>
    <w:rsid w:val="00874705"/>
    <w:rsid w:val="00895BB1"/>
    <w:rsid w:val="008B2602"/>
    <w:rsid w:val="008C30C8"/>
    <w:rsid w:val="008D0DB8"/>
    <w:rsid w:val="008E6D67"/>
    <w:rsid w:val="008F21CE"/>
    <w:rsid w:val="008F5A2F"/>
    <w:rsid w:val="00902EA8"/>
    <w:rsid w:val="00910675"/>
    <w:rsid w:val="009106C7"/>
    <w:rsid w:val="00911114"/>
    <w:rsid w:val="00916C39"/>
    <w:rsid w:val="00921A12"/>
    <w:rsid w:val="009272A3"/>
    <w:rsid w:val="00931556"/>
    <w:rsid w:val="0093169B"/>
    <w:rsid w:val="00941A8B"/>
    <w:rsid w:val="00944517"/>
    <w:rsid w:val="0095379F"/>
    <w:rsid w:val="00962F58"/>
    <w:rsid w:val="00971D08"/>
    <w:rsid w:val="009775F9"/>
    <w:rsid w:val="00982F9A"/>
    <w:rsid w:val="00983E1A"/>
    <w:rsid w:val="00996B42"/>
    <w:rsid w:val="009B46A2"/>
    <w:rsid w:val="009B4CEC"/>
    <w:rsid w:val="009D4FEF"/>
    <w:rsid w:val="009F227A"/>
    <w:rsid w:val="009F52C0"/>
    <w:rsid w:val="009F7802"/>
    <w:rsid w:val="00A014B7"/>
    <w:rsid w:val="00A037A8"/>
    <w:rsid w:val="00A152B1"/>
    <w:rsid w:val="00A21853"/>
    <w:rsid w:val="00A27855"/>
    <w:rsid w:val="00A33F9F"/>
    <w:rsid w:val="00A34CAA"/>
    <w:rsid w:val="00A479CC"/>
    <w:rsid w:val="00A53010"/>
    <w:rsid w:val="00A80457"/>
    <w:rsid w:val="00A81FED"/>
    <w:rsid w:val="00A905BC"/>
    <w:rsid w:val="00AA07F7"/>
    <w:rsid w:val="00AA3BA6"/>
    <w:rsid w:val="00AC4848"/>
    <w:rsid w:val="00AC6CC7"/>
    <w:rsid w:val="00AE1EC8"/>
    <w:rsid w:val="00B01D3E"/>
    <w:rsid w:val="00B06FD2"/>
    <w:rsid w:val="00B24BA0"/>
    <w:rsid w:val="00B515BB"/>
    <w:rsid w:val="00B7219D"/>
    <w:rsid w:val="00B84987"/>
    <w:rsid w:val="00B864C6"/>
    <w:rsid w:val="00B94E1B"/>
    <w:rsid w:val="00BA278D"/>
    <w:rsid w:val="00BA2B6A"/>
    <w:rsid w:val="00BA3170"/>
    <w:rsid w:val="00BA7EE9"/>
    <w:rsid w:val="00BB332B"/>
    <w:rsid w:val="00BC168C"/>
    <w:rsid w:val="00BC66E4"/>
    <w:rsid w:val="00BF0296"/>
    <w:rsid w:val="00C13131"/>
    <w:rsid w:val="00C4031F"/>
    <w:rsid w:val="00C61D81"/>
    <w:rsid w:val="00C81288"/>
    <w:rsid w:val="00C84859"/>
    <w:rsid w:val="00C87579"/>
    <w:rsid w:val="00C95889"/>
    <w:rsid w:val="00CB07C5"/>
    <w:rsid w:val="00CB21E9"/>
    <w:rsid w:val="00CB5636"/>
    <w:rsid w:val="00CB795E"/>
    <w:rsid w:val="00CD4773"/>
    <w:rsid w:val="00CF448F"/>
    <w:rsid w:val="00D2284A"/>
    <w:rsid w:val="00D33DB3"/>
    <w:rsid w:val="00D3562A"/>
    <w:rsid w:val="00D6636B"/>
    <w:rsid w:val="00DB40FD"/>
    <w:rsid w:val="00DE5EE2"/>
    <w:rsid w:val="00DF2655"/>
    <w:rsid w:val="00E03F78"/>
    <w:rsid w:val="00E11284"/>
    <w:rsid w:val="00E200BC"/>
    <w:rsid w:val="00E4566D"/>
    <w:rsid w:val="00E722EC"/>
    <w:rsid w:val="00E775ED"/>
    <w:rsid w:val="00E92D07"/>
    <w:rsid w:val="00EA32BB"/>
    <w:rsid w:val="00EB6F3F"/>
    <w:rsid w:val="00EC6430"/>
    <w:rsid w:val="00ED15A1"/>
    <w:rsid w:val="00EE2479"/>
    <w:rsid w:val="00EE4FCA"/>
    <w:rsid w:val="00EF6E8A"/>
    <w:rsid w:val="00F02CCC"/>
    <w:rsid w:val="00F065C6"/>
    <w:rsid w:val="00F21331"/>
    <w:rsid w:val="00F26062"/>
    <w:rsid w:val="00F40517"/>
    <w:rsid w:val="00F43617"/>
    <w:rsid w:val="00F52A70"/>
    <w:rsid w:val="00F55538"/>
    <w:rsid w:val="00F57241"/>
    <w:rsid w:val="00F65D2B"/>
    <w:rsid w:val="00F717D9"/>
    <w:rsid w:val="00F905A5"/>
    <w:rsid w:val="00FB2A14"/>
    <w:rsid w:val="00FB56CE"/>
    <w:rsid w:val="00FB7099"/>
    <w:rsid w:val="00FD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1BBAB2"/>
  <w15:docId w15:val="{5B412EBE-CE4D-46A6-90A2-44BE4531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2B2"/>
  </w:style>
  <w:style w:type="paragraph" w:styleId="Heading1">
    <w:name w:val="heading 1"/>
    <w:basedOn w:val="Normal"/>
    <w:next w:val="Normal"/>
    <w:link w:val="Heading1Char"/>
    <w:qFormat/>
    <w:rsid w:val="00375333"/>
    <w:pPr>
      <w:keepNext/>
      <w:spacing w:before="240" w:after="60"/>
      <w:outlineLvl w:val="0"/>
    </w:pPr>
    <w:rPr>
      <w:rFonts w:ascii="Arial" w:eastAsia="Trebuchet MS" w:hAnsi="Arial" w:cs="Arial"/>
      <w:b/>
      <w:bCs/>
      <w:color w:val="000000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8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853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8D0DB8"/>
  </w:style>
  <w:style w:type="paragraph" w:styleId="TOC2">
    <w:name w:val="toc 2"/>
    <w:basedOn w:val="Normal"/>
    <w:next w:val="Normal"/>
    <w:autoRedefine/>
    <w:uiPriority w:val="39"/>
    <w:unhideWhenUsed/>
    <w:rsid w:val="008D0DB8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D0DB8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D0DB8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D0DB8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D0DB8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D0DB8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D0DB8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D0DB8"/>
    <w:pPr>
      <w:ind w:left="1920"/>
    </w:pPr>
  </w:style>
  <w:style w:type="paragraph" w:styleId="Header">
    <w:name w:val="header"/>
    <w:basedOn w:val="Normal"/>
    <w:link w:val="HeaderChar"/>
    <w:uiPriority w:val="99"/>
    <w:unhideWhenUsed/>
    <w:rsid w:val="0006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425"/>
  </w:style>
  <w:style w:type="paragraph" w:styleId="Footer">
    <w:name w:val="footer"/>
    <w:basedOn w:val="Normal"/>
    <w:link w:val="FooterChar"/>
    <w:uiPriority w:val="99"/>
    <w:unhideWhenUsed/>
    <w:rsid w:val="0006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425"/>
  </w:style>
  <w:style w:type="paragraph" w:styleId="NormalWeb">
    <w:name w:val="Normal (Web)"/>
    <w:basedOn w:val="Normal"/>
    <w:uiPriority w:val="99"/>
    <w:unhideWhenUsed/>
    <w:rsid w:val="00916C3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879EC"/>
    <w:rPr>
      <w:color w:val="808080"/>
    </w:rPr>
  </w:style>
  <w:style w:type="paragraph" w:styleId="ListParagraph">
    <w:name w:val="List Paragraph"/>
    <w:basedOn w:val="Normal"/>
    <w:uiPriority w:val="34"/>
    <w:qFormat/>
    <w:rsid w:val="00EA32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64C6"/>
    <w:rPr>
      <w:color w:val="0000FF" w:themeColor="hyperlink"/>
      <w:u w:val="single"/>
    </w:rPr>
  </w:style>
  <w:style w:type="paragraph" w:customStyle="1" w:styleId="Normal1">
    <w:name w:val="Normal1"/>
    <w:qFormat/>
    <w:rsid w:val="00860A05"/>
    <w:pPr>
      <w:spacing w:line="276" w:lineRule="auto"/>
    </w:pPr>
    <w:rPr>
      <w:rFonts w:ascii="Arial" w:eastAsia="Times New Roman" w:hAnsi="Arial" w:cs="Arial"/>
      <w:color w:val="000000"/>
      <w:sz w:val="22"/>
      <w:szCs w:val="20"/>
    </w:rPr>
  </w:style>
  <w:style w:type="paragraph" w:styleId="BodyText">
    <w:name w:val="Body Text"/>
    <w:basedOn w:val="Normal"/>
    <w:link w:val="BodyTextChar"/>
    <w:rsid w:val="00860A05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860A05"/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">
    <w:name w:val="paragraph"/>
    <w:basedOn w:val="Normal"/>
    <w:rsid w:val="003C76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C760D"/>
  </w:style>
  <w:style w:type="character" w:customStyle="1" w:styleId="eop">
    <w:name w:val="eop"/>
    <w:basedOn w:val="DefaultParagraphFont"/>
    <w:rsid w:val="003C760D"/>
  </w:style>
  <w:style w:type="paragraph" w:styleId="Title">
    <w:name w:val="Title"/>
    <w:basedOn w:val="Normal"/>
    <w:next w:val="Normal"/>
    <w:link w:val="TitleChar"/>
    <w:uiPriority w:val="10"/>
    <w:qFormat/>
    <w:rsid w:val="008F21CE"/>
    <w:pPr>
      <w:keepNext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Helvetica" w:eastAsia="Arial Unicode MS" w:hAnsi="Arial Unicode MS" w:cs="Arial Unicode MS"/>
      <w:b/>
      <w:bCs/>
      <w:color w:val="00000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8F21CE"/>
    <w:rPr>
      <w:rFonts w:ascii="Helvetica" w:eastAsia="Arial Unicode MS" w:hAnsi="Arial Unicode MS" w:cs="Arial Unicode MS"/>
      <w:b/>
      <w:bCs/>
      <w:color w:val="000000"/>
      <w:sz w:val="60"/>
      <w:szCs w:val="60"/>
    </w:rPr>
  </w:style>
  <w:style w:type="character" w:customStyle="1" w:styleId="apple-tab-span">
    <w:name w:val="apple-tab-span"/>
    <w:basedOn w:val="DefaultParagraphFont"/>
    <w:rsid w:val="0074778C"/>
  </w:style>
  <w:style w:type="paragraph" w:customStyle="1" w:styleId="LO-normal">
    <w:name w:val="LO-normal"/>
    <w:qFormat/>
    <w:rsid w:val="00CB795E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375333"/>
    <w:rPr>
      <w:rFonts w:ascii="Arial" w:eastAsia="Trebuchet MS" w:hAnsi="Arial" w:cs="Arial"/>
      <w:b/>
      <w:bCs/>
      <w:color w:val="000000"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hi\Desktop\ECE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54EDE7EB0445B58E6CFB3D3BE0CC" ma:contentTypeVersion="0" ma:contentTypeDescription="Create a new document." ma:contentTypeScope="" ma:versionID="de5d380260643d8f7a1d1e250a85ca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D44B44-76B6-48BF-9A5E-06AE03E7B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48F722-193D-4DDD-ADE7-49464D9280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C37BD3-F330-4DE0-A87C-D9AAD236C3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07D9C6-A8F6-415E-910D-18D2BC2F02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 Letterhead Template</Template>
  <TotalTime>196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Northeastern Engineering Letterhead Template</vt:lpstr>
    </vt:vector>
  </TitlesOfParts>
  <Company>Northeastern University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Northeastern Engineering Letterhead Template</dc:title>
  <dc:creator>salehi</dc:creator>
  <cp:lastModifiedBy>Shafai, Bahram</cp:lastModifiedBy>
  <cp:revision>21</cp:revision>
  <cp:lastPrinted>2024-04-05T16:31:00Z</cp:lastPrinted>
  <dcterms:created xsi:type="dcterms:W3CDTF">2025-04-06T12:56:00Z</dcterms:created>
  <dcterms:modified xsi:type="dcterms:W3CDTF">2025-04-07T08:17:00Z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0x01010081FD54EDE7EB0445B58E6CFB3D3BE0CC</vt:lpwstr>
  </property>
</Properties>
</file>